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E84B1" w14:textId="6FCD7950" w:rsidR="001130C0" w:rsidRPr="00C4028B" w:rsidRDefault="00C4028B" w:rsidP="00D903EE">
      <w:pPr>
        <w:sectPr w:rsidR="001130C0" w:rsidRPr="00C4028B" w:rsidSect="001710DA">
          <w:headerReference w:type="first" r:id="rId8"/>
          <w:pgSz w:w="16840" w:h="11907" w:orient="landscape" w:code="9"/>
          <w:pgMar w:top="1134" w:right="737" w:bottom="1134" w:left="737" w:header="510" w:footer="340" w:gutter="0"/>
          <w:cols w:num="2" w:space="147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58BB38" wp14:editId="31BD0403">
                <wp:simplePos x="0" y="0"/>
                <wp:positionH relativeFrom="column">
                  <wp:posOffset>5154599</wp:posOffset>
                </wp:positionH>
                <wp:positionV relativeFrom="paragraph">
                  <wp:posOffset>114300</wp:posOffset>
                </wp:positionV>
                <wp:extent cx="3347085" cy="1404620"/>
                <wp:effectExtent l="0" t="0" r="0" b="0"/>
                <wp:wrapSquare wrapText="bothSides"/>
                <wp:docPr id="18661715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08F4" w14:textId="77777777" w:rsidR="00C4028B" w:rsidRPr="00C4028B" w:rsidRDefault="00C4028B" w:rsidP="00C4028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C4028B">
                              <w:rPr>
                                <w:sz w:val="56"/>
                                <w:szCs w:val="56"/>
                              </w:rPr>
                              <w:t>Brobyggerne</w:t>
                            </w:r>
                          </w:p>
                          <w:p w14:paraId="50CC7672" w14:textId="77777777" w:rsidR="00C4028B" w:rsidRPr="00C4028B" w:rsidRDefault="00C4028B" w:rsidP="00C4028B">
                            <w:pP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C4028B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Hvem er vi?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58BB3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05.85pt;margin-top:9pt;width:263.5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" filled="f" stroked="f">
                <v:textbox style="mso-fit-shape-to-text:t">
                  <w:txbxContent>
                    <w:p w14:paraId="6F8808F4" w14:textId="77777777" w:rsidR="00C4028B" w:rsidRPr="00C4028B" w:rsidRDefault="00C4028B" w:rsidP="00C4028B">
                      <w:pPr>
                        <w:rPr>
                          <w:sz w:val="56"/>
                          <w:szCs w:val="56"/>
                        </w:rPr>
                      </w:pPr>
                      <w:r w:rsidRPr="00C4028B">
                        <w:rPr>
                          <w:sz w:val="56"/>
                          <w:szCs w:val="56"/>
                        </w:rPr>
                        <w:t>Brobyggerne</w:t>
                      </w:r>
                    </w:p>
                    <w:p w14:paraId="50CC7672" w14:textId="77777777" w:rsidR="00C4028B" w:rsidRPr="00C4028B" w:rsidRDefault="00C4028B" w:rsidP="00C4028B">
                      <w:pPr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C4028B">
                        <w:rPr>
                          <w:i/>
                          <w:iCs/>
                          <w:sz w:val="40"/>
                          <w:szCs w:val="40"/>
                        </w:rPr>
                        <w:t>Hvem er vi?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29E81E" wp14:editId="2629A0CA">
                <wp:simplePos x="0" y="0"/>
                <wp:positionH relativeFrom="column">
                  <wp:posOffset>-221615</wp:posOffset>
                </wp:positionH>
                <wp:positionV relativeFrom="paragraph">
                  <wp:posOffset>114300</wp:posOffset>
                </wp:positionV>
                <wp:extent cx="3347085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0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D3AB0" w14:textId="57C520E5" w:rsidR="00C4028B" w:rsidRPr="00C4028B" w:rsidRDefault="00C4028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C4028B">
                              <w:rPr>
                                <w:sz w:val="56"/>
                                <w:szCs w:val="56"/>
                              </w:rPr>
                              <w:t>Brobyggerne</w:t>
                            </w:r>
                          </w:p>
                          <w:p w14:paraId="4FA68048" w14:textId="4C6CC153" w:rsidR="00C4028B" w:rsidRPr="00C4028B" w:rsidRDefault="00C4028B">
                            <w:pP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C4028B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Hvem er vi?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9E81E" id="_x0000_s1027" type="#_x0000_t202" style="position:absolute;margin-left:-17.45pt;margin-top:9pt;width:263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" filled="f" stroked="f">
                <v:textbox style="mso-fit-shape-to-text:t">
                  <w:txbxContent>
                    <w:p w14:paraId="047D3AB0" w14:textId="57C520E5" w:rsidR="00C4028B" w:rsidRPr="00C4028B" w:rsidRDefault="00C4028B">
                      <w:pPr>
                        <w:rPr>
                          <w:sz w:val="56"/>
                          <w:szCs w:val="56"/>
                        </w:rPr>
                      </w:pPr>
                      <w:r w:rsidRPr="00C4028B">
                        <w:rPr>
                          <w:sz w:val="56"/>
                          <w:szCs w:val="56"/>
                        </w:rPr>
                        <w:t>Brobyggerne</w:t>
                      </w:r>
                    </w:p>
                    <w:p w14:paraId="4FA68048" w14:textId="4C6CC153" w:rsidR="00C4028B" w:rsidRPr="00C4028B" w:rsidRDefault="00C4028B">
                      <w:pPr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C4028B">
                        <w:rPr>
                          <w:i/>
                          <w:iCs/>
                          <w:sz w:val="40"/>
                          <w:szCs w:val="40"/>
                        </w:rPr>
                        <w:t>Hvem er vi?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55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2C96B2" wp14:editId="2F58BD86">
                <wp:simplePos x="0" y="0"/>
                <wp:positionH relativeFrom="column">
                  <wp:posOffset>-126365</wp:posOffset>
                </wp:positionH>
                <wp:positionV relativeFrom="paragraph">
                  <wp:posOffset>5369615</wp:posOffset>
                </wp:positionV>
                <wp:extent cx="4714875" cy="1404620"/>
                <wp:effectExtent l="0" t="0" r="0" b="0"/>
                <wp:wrapSquare wrapText="bothSides"/>
                <wp:docPr id="5583624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6833E" w14:textId="2DD857BF" w:rsidR="00C4028B" w:rsidRPr="00C4028B" w:rsidRDefault="00C4028B" w:rsidP="00C4028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8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Tag det første skridt ind i nye fællesskaber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C96B2" id="_x0000_s1028" type="#_x0000_t202" style="position:absolute;margin-left:-9.95pt;margin-top:422.8pt;width:371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" filled="f" stroked="f">
                <v:textbox style="mso-fit-shape-to-text:t">
                  <w:txbxContent>
                    <w:p w14:paraId="0C16833E" w14:textId="2DD857BF" w:rsidR="00C4028B" w:rsidRPr="00C4028B" w:rsidRDefault="00C4028B" w:rsidP="00C4028B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8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Tag det første skridt ind i nye fællesskaber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55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6B1442" wp14:editId="054F74ED">
                <wp:simplePos x="0" y="0"/>
                <wp:positionH relativeFrom="column">
                  <wp:posOffset>5241290</wp:posOffset>
                </wp:positionH>
                <wp:positionV relativeFrom="paragraph">
                  <wp:posOffset>5369643</wp:posOffset>
                </wp:positionV>
                <wp:extent cx="4714875" cy="1404620"/>
                <wp:effectExtent l="0" t="0" r="0" b="0"/>
                <wp:wrapSquare wrapText="bothSides"/>
                <wp:docPr id="5585909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DE3AD" w14:textId="77777777" w:rsidR="00301554" w:rsidRPr="00C4028B" w:rsidRDefault="00301554" w:rsidP="00301554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028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Tag det første skridt ind i nye fællesskaber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B1442" id="_x0000_s1029" type="#_x0000_t202" style="position:absolute;margin-left:412.7pt;margin-top:422.8pt;width:371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" filled="f" stroked="f">
                <v:textbox style="mso-fit-shape-to-text:t">
                  <w:txbxContent>
                    <w:p w14:paraId="6ABDE3AD" w14:textId="77777777" w:rsidR="00301554" w:rsidRPr="00C4028B" w:rsidRDefault="00301554" w:rsidP="00301554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028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Tag det første skridt ind i nye fællesskaber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bmkForside"/>
      <w:bookmarkEnd w:id="0"/>
    </w:p>
    <w:p w14:paraId="23655DF5" w14:textId="2700E3C7" w:rsidR="001710DA" w:rsidRPr="00C4028B" w:rsidRDefault="00233DBF" w:rsidP="009A5FA6">
      <w:pPr>
        <w:spacing w:line="276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9489DD6" wp14:editId="1EA0E93C">
                <wp:simplePos x="0" y="0"/>
                <wp:positionH relativeFrom="margin">
                  <wp:posOffset>5309235</wp:posOffset>
                </wp:positionH>
                <wp:positionV relativeFrom="paragraph">
                  <wp:posOffset>175260</wp:posOffset>
                </wp:positionV>
                <wp:extent cx="1562100" cy="1404620"/>
                <wp:effectExtent l="0" t="0" r="19050" b="22860"/>
                <wp:wrapSquare wrapText="bothSides"/>
                <wp:docPr id="16531264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62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672F" w14:textId="77777777" w:rsidR="0047408F" w:rsidRDefault="0047408F" w:rsidP="0047408F">
                            <w:pPr>
                              <w:spacing w:after="0" w:line="240" w:lineRule="auto"/>
                            </w:pPr>
                          </w:p>
                          <w:p w14:paraId="44D03CA8" w14:textId="216275EF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 xml:space="preserve">Hanne </w:t>
                            </w:r>
                            <w:r w:rsidR="00233DBF">
                              <w:rPr>
                                <w:rFonts w:ascii="Arial" w:hAnsi="Arial" w:cs="Arial"/>
                              </w:rPr>
                              <w:t xml:space="preserve">Krøyer </w:t>
                            </w:r>
                            <w:r w:rsidRPr="00A25D7F">
                              <w:rPr>
                                <w:rFonts w:ascii="Arial" w:hAnsi="Arial" w:cs="Arial"/>
                              </w:rPr>
                              <w:t>Barnung</w:t>
                            </w:r>
                          </w:p>
                          <w:p w14:paraId="03B3D6EC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Mobil: 24 84 29 68</w:t>
                            </w:r>
                          </w:p>
                          <w:p w14:paraId="2548BFB4" w14:textId="77777777" w:rsidR="0047408F" w:rsidRDefault="0047408F" w:rsidP="0047408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89DD6" id="_x0000_s1030" type="#_x0000_t202" style="position:absolute;margin-left:418.05pt;margin-top:13.8pt;width:123pt;height:110.6pt;rotation:180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" strokecolor="#7f7f7f [1612]">
                <v:textbox style="mso-fit-shape-to-text:t">
                  <w:txbxContent>
                    <w:p w14:paraId="24B1672F" w14:textId="77777777" w:rsidR="0047408F" w:rsidRDefault="0047408F" w:rsidP="0047408F">
                      <w:pPr>
                        <w:spacing w:after="0" w:line="240" w:lineRule="auto"/>
                      </w:pPr>
                    </w:p>
                    <w:p w14:paraId="44D03CA8" w14:textId="216275EF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 xml:space="preserve">Hanne </w:t>
                      </w:r>
                      <w:r w:rsidR="00233DBF">
                        <w:rPr>
                          <w:rFonts w:ascii="Arial" w:hAnsi="Arial" w:cs="Arial"/>
                        </w:rPr>
                        <w:t xml:space="preserve">Krøyer </w:t>
                      </w:r>
                      <w:r w:rsidRPr="00A25D7F">
                        <w:rPr>
                          <w:rFonts w:ascii="Arial" w:hAnsi="Arial" w:cs="Arial"/>
                        </w:rPr>
                        <w:t>Barnung</w:t>
                      </w:r>
                    </w:p>
                    <w:p w14:paraId="03B3D6EC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>Mobil: 24 84 29 68</w:t>
                      </w:r>
                    </w:p>
                    <w:p w14:paraId="2548BFB4" w14:textId="77777777" w:rsidR="0047408F" w:rsidRDefault="0047408F" w:rsidP="0047408F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D9E0CC" wp14:editId="16689BE5">
                <wp:simplePos x="0" y="0"/>
                <wp:positionH relativeFrom="column">
                  <wp:posOffset>28575</wp:posOffset>
                </wp:positionH>
                <wp:positionV relativeFrom="paragraph">
                  <wp:posOffset>213360</wp:posOffset>
                </wp:positionV>
                <wp:extent cx="1514475" cy="1404620"/>
                <wp:effectExtent l="0" t="0" r="28575" b="22860"/>
                <wp:wrapSquare wrapText="bothSides"/>
                <wp:docPr id="6353196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52373" w14:textId="77777777" w:rsidR="000A1DAA" w:rsidRDefault="000A1DAA" w:rsidP="000A1DAA">
                            <w:pPr>
                              <w:spacing w:after="0" w:line="240" w:lineRule="auto"/>
                            </w:pPr>
                          </w:p>
                          <w:p w14:paraId="10FDCCEB" w14:textId="205F91C4" w:rsidR="000A1DAA" w:rsidRPr="00A25D7F" w:rsidRDefault="000A1DAA" w:rsidP="000A1D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 xml:space="preserve">Hanne </w:t>
                            </w:r>
                            <w:r w:rsidR="00233DBF">
                              <w:rPr>
                                <w:rFonts w:ascii="Arial" w:hAnsi="Arial" w:cs="Arial"/>
                              </w:rPr>
                              <w:t xml:space="preserve">Krøyer </w:t>
                            </w:r>
                            <w:r w:rsidRPr="00A25D7F">
                              <w:rPr>
                                <w:rFonts w:ascii="Arial" w:hAnsi="Arial" w:cs="Arial"/>
                              </w:rPr>
                              <w:t>Barnung</w:t>
                            </w:r>
                          </w:p>
                          <w:p w14:paraId="73AB1A8D" w14:textId="5BB38ED3" w:rsidR="000A1DAA" w:rsidRPr="00A25D7F" w:rsidRDefault="000A1DAA" w:rsidP="000A1D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Mobil: 24 84 29 68</w:t>
                            </w:r>
                          </w:p>
                          <w:p w14:paraId="0626827F" w14:textId="77777777" w:rsidR="000A1DAA" w:rsidRDefault="000A1DAA" w:rsidP="000A1DA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E0CC" id="_x0000_s1031" type="#_x0000_t202" style="position:absolute;margin-left:2.25pt;margin-top:16.8pt;width:119.25pt;height:110.6pt;rotation:18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" strokecolor="#7f7f7f [1612]">
                <v:textbox style="mso-fit-shape-to-text:t">
                  <w:txbxContent>
                    <w:p w14:paraId="47152373" w14:textId="77777777" w:rsidR="000A1DAA" w:rsidRDefault="000A1DAA" w:rsidP="000A1DAA">
                      <w:pPr>
                        <w:spacing w:after="0" w:line="240" w:lineRule="auto"/>
                      </w:pPr>
                    </w:p>
                    <w:p w14:paraId="10FDCCEB" w14:textId="205F91C4" w:rsidR="000A1DAA" w:rsidRPr="00A25D7F" w:rsidRDefault="000A1DAA" w:rsidP="000A1DAA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 xml:space="preserve">Hanne </w:t>
                      </w:r>
                      <w:r w:rsidR="00233DBF">
                        <w:rPr>
                          <w:rFonts w:ascii="Arial" w:hAnsi="Arial" w:cs="Arial"/>
                        </w:rPr>
                        <w:t xml:space="preserve">Krøyer </w:t>
                      </w:r>
                      <w:r w:rsidRPr="00A25D7F">
                        <w:rPr>
                          <w:rFonts w:ascii="Arial" w:hAnsi="Arial" w:cs="Arial"/>
                        </w:rPr>
                        <w:t>Barnung</w:t>
                      </w:r>
                    </w:p>
                    <w:p w14:paraId="73AB1A8D" w14:textId="5BB38ED3" w:rsidR="000A1DAA" w:rsidRPr="00A25D7F" w:rsidRDefault="000A1DAA" w:rsidP="000A1DAA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 xml:space="preserve">Mobil: </w:t>
                      </w:r>
                      <w:r w:rsidRPr="00A25D7F">
                        <w:rPr>
                          <w:rFonts w:ascii="Arial" w:hAnsi="Arial" w:cs="Arial"/>
                        </w:rPr>
                        <w:t>24 84 29 68</w:t>
                      </w:r>
                    </w:p>
                    <w:p w14:paraId="0626827F" w14:textId="77777777" w:rsidR="000A1DAA" w:rsidRDefault="000A1DAA" w:rsidP="000A1DAA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EFD6E4B" wp14:editId="0B0D6517">
                <wp:simplePos x="0" y="0"/>
                <wp:positionH relativeFrom="margin">
                  <wp:posOffset>7661910</wp:posOffset>
                </wp:positionH>
                <wp:positionV relativeFrom="paragraph">
                  <wp:posOffset>184785</wp:posOffset>
                </wp:positionV>
                <wp:extent cx="1543050" cy="1404620"/>
                <wp:effectExtent l="0" t="0" r="19050" b="22860"/>
                <wp:wrapThrough wrapText="bothSides">
                  <wp:wrapPolygon edited="0">
                    <wp:start x="21600" y="21600"/>
                    <wp:lineTo x="21600" y="-117"/>
                    <wp:lineTo x="0" y="-117"/>
                    <wp:lineTo x="0" y="21600"/>
                    <wp:lineTo x="21600" y="21600"/>
                  </wp:wrapPolygon>
                </wp:wrapThrough>
                <wp:docPr id="5919028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46FCA" w14:textId="77777777" w:rsidR="0047408F" w:rsidRDefault="0047408F" w:rsidP="0047408F">
                            <w:pPr>
                              <w:spacing w:after="0" w:line="240" w:lineRule="auto"/>
                            </w:pPr>
                          </w:p>
                          <w:p w14:paraId="31E149C3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Jeanette Thorsen</w:t>
                            </w:r>
                          </w:p>
                          <w:p w14:paraId="2AD78C37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Mobil: 24 91 92 51</w:t>
                            </w:r>
                          </w:p>
                          <w:p w14:paraId="2A2AF3AC" w14:textId="77777777" w:rsidR="0047408F" w:rsidRDefault="0047408F" w:rsidP="0047408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6E4B" id="_x0000_s1032" type="#_x0000_t202" style="position:absolute;margin-left:603.3pt;margin-top:14.55pt;width:121.5pt;height:110.6pt;rotation:180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" strokecolor="#7f7f7f [1612]">
                <v:textbox style="mso-fit-shape-to-text:t">
                  <w:txbxContent>
                    <w:p w14:paraId="15246FCA" w14:textId="77777777" w:rsidR="0047408F" w:rsidRDefault="0047408F" w:rsidP="0047408F">
                      <w:pPr>
                        <w:spacing w:after="0" w:line="240" w:lineRule="auto"/>
                      </w:pPr>
                    </w:p>
                    <w:p w14:paraId="31E149C3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>Jeanette Thorsen</w:t>
                      </w:r>
                    </w:p>
                    <w:p w14:paraId="2AD78C37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>Mobil: 24 91 92 51</w:t>
                      </w:r>
                    </w:p>
                    <w:p w14:paraId="2A2AF3AC" w14:textId="77777777" w:rsidR="0047408F" w:rsidRDefault="0047408F" w:rsidP="0047408F">
                      <w:pPr>
                        <w:spacing w:after="0" w:line="240" w:lineRule="auto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DE75F44" wp14:editId="682F1CD6">
                <wp:simplePos x="0" y="0"/>
                <wp:positionH relativeFrom="margin">
                  <wp:posOffset>2365375</wp:posOffset>
                </wp:positionH>
                <wp:positionV relativeFrom="paragraph">
                  <wp:posOffset>222885</wp:posOffset>
                </wp:positionV>
                <wp:extent cx="1533525" cy="1404620"/>
                <wp:effectExtent l="0" t="0" r="28575" b="22860"/>
                <wp:wrapThrough wrapText="bothSides">
                  <wp:wrapPolygon edited="0">
                    <wp:start x="21600" y="21600"/>
                    <wp:lineTo x="21600" y="-117"/>
                    <wp:lineTo x="-134" y="-117"/>
                    <wp:lineTo x="-134" y="21600"/>
                    <wp:lineTo x="21600" y="21600"/>
                  </wp:wrapPolygon>
                </wp:wrapThrough>
                <wp:docPr id="12975763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76607" w14:textId="5FA84031" w:rsidR="000A1DAA" w:rsidRDefault="000A1DAA" w:rsidP="000A1DAA">
                            <w:pPr>
                              <w:spacing w:after="0" w:line="240" w:lineRule="auto"/>
                            </w:pPr>
                          </w:p>
                          <w:p w14:paraId="04E19DD2" w14:textId="5D6BE13E" w:rsidR="000A1DAA" w:rsidRPr="00A25D7F" w:rsidRDefault="000A1DAA" w:rsidP="000A1D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Jeanette Thorsen</w:t>
                            </w:r>
                          </w:p>
                          <w:p w14:paraId="1C569B8B" w14:textId="51E10705" w:rsidR="000A1DAA" w:rsidRPr="00A25D7F" w:rsidRDefault="000A1DAA" w:rsidP="000A1DA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</w:rPr>
                              <w:t>Mobil: 24 91 92 51</w:t>
                            </w:r>
                          </w:p>
                          <w:p w14:paraId="59B067E6" w14:textId="77777777" w:rsidR="000A1DAA" w:rsidRDefault="000A1DAA" w:rsidP="000A1DA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5F44" id="_x0000_s1033" type="#_x0000_t202" style="position:absolute;margin-left:186.25pt;margin-top:17.55pt;width:120.75pt;height:110.6pt;rotation:180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" strokecolor="#7f7f7f [1612]">
                <v:textbox style="mso-fit-shape-to-text:t">
                  <w:txbxContent>
                    <w:p w14:paraId="44C76607" w14:textId="5FA84031" w:rsidR="000A1DAA" w:rsidRDefault="000A1DAA" w:rsidP="000A1DAA">
                      <w:pPr>
                        <w:spacing w:after="0" w:line="240" w:lineRule="auto"/>
                      </w:pPr>
                    </w:p>
                    <w:p w14:paraId="04E19DD2" w14:textId="5D6BE13E" w:rsidR="000A1DAA" w:rsidRPr="00A25D7F" w:rsidRDefault="000A1DAA" w:rsidP="000A1DAA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>Jeanette Thorsen</w:t>
                      </w:r>
                    </w:p>
                    <w:p w14:paraId="1C569B8B" w14:textId="51E10705" w:rsidR="000A1DAA" w:rsidRPr="00A25D7F" w:rsidRDefault="000A1DAA" w:rsidP="000A1DAA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25D7F">
                        <w:rPr>
                          <w:rFonts w:ascii="Arial" w:hAnsi="Arial" w:cs="Arial"/>
                        </w:rPr>
                        <w:t>Mobil: 24 91 92 51</w:t>
                      </w:r>
                    </w:p>
                    <w:p w14:paraId="59B067E6" w14:textId="77777777" w:rsidR="000A1DAA" w:rsidRDefault="000A1DAA" w:rsidP="000A1DAA">
                      <w:pPr>
                        <w:spacing w:after="0" w:line="240" w:lineRule="auto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7408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82081C" wp14:editId="59116B8B">
                <wp:simplePos x="0" y="0"/>
                <wp:positionH relativeFrom="column">
                  <wp:posOffset>-358140</wp:posOffset>
                </wp:positionH>
                <wp:positionV relativeFrom="paragraph">
                  <wp:posOffset>2175510</wp:posOffset>
                </wp:positionV>
                <wp:extent cx="4629150" cy="1404620"/>
                <wp:effectExtent l="0" t="0" r="0" b="0"/>
                <wp:wrapSquare wrapText="bothSides"/>
                <wp:docPr id="622006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29150" cy="1404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0E04" w14:textId="1A4E18B7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Vi samarbejder med mange forskellige organisationer og frivillige foreninger.</w:t>
                            </w:r>
                          </w:p>
                          <w:p w14:paraId="23DACA04" w14:textId="77777777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</w:p>
                          <w:p w14:paraId="6EE47D48" w14:textId="1AA16B8C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Den kommunale Hjemmepleje</w:t>
                            </w:r>
                            <w:r w:rsid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Kommunens aktivitetscenter</w:t>
                            </w:r>
                          </w:p>
                          <w:p w14:paraId="21DF5C0A" w14:textId="069D8764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Frivilligcenter Lyngby-Taarbæk</w:t>
                            </w:r>
                            <w:r w:rsid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Stadsbiblioteket i Lyngby</w:t>
                            </w:r>
                          </w:p>
                          <w:p w14:paraId="7EB74ACD" w14:textId="1CCFF87C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proofErr w:type="spellStart"/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RustenborgHuse</w:t>
                            </w:r>
                            <w:r w:rsidR="00CE12F7" w:rsidRPr="00CE12F7">
                              <w:rPr>
                                <w:i/>
                                <w:iCs/>
                                <w:szCs w:val="20"/>
                              </w:rPr>
                              <w:t>t</w:t>
                            </w:r>
                            <w:proofErr w:type="spellEnd"/>
                            <w:r w:rsidR="00CE12F7" w:rsidRPr="00CE12F7">
                              <w:rPr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r w:rsidR="00CE12F7"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Røde Kors</w:t>
                            </w:r>
                          </w:p>
                          <w:p w14:paraId="65F25492" w14:textId="4BA6C551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Ældre Sagen</w:t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="00CE12F7"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  <w:t xml:space="preserve">   </w:t>
                            </w:r>
                            <w:r w:rsid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Kirkerne</w:t>
                            </w:r>
                          </w:p>
                          <w:p w14:paraId="19E66736" w14:textId="77777777" w:rsidR="00AA0545" w:rsidRPr="00CE12F7" w:rsidRDefault="00AA0545" w:rsidP="00AA0545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2081C" id="_x0000_s1034" type="#_x0000_t202" style="position:absolute;margin-left:-28.2pt;margin-top:171.3pt;width:364.5pt;height:110.6pt;rotation:18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" fillcolor="#c00000" stroked="f">
                <v:textbox style="mso-fit-shape-to-text:t">
                  <w:txbxContent>
                    <w:p w14:paraId="19140E04" w14:textId="1A4E18B7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Vi samarbejder med mange forskellige organisationer og frivillige foreninger.</w:t>
                      </w:r>
                    </w:p>
                    <w:p w14:paraId="23DACA04" w14:textId="77777777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</w:p>
                    <w:p w14:paraId="6EE47D48" w14:textId="1AA16B8C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Den kommunale Hjemmepleje</w:t>
                      </w:r>
                      <w:r w:rsid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Kommunens aktivitetscenter</w:t>
                      </w:r>
                    </w:p>
                    <w:p w14:paraId="21DF5C0A" w14:textId="069D8764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Frivilligcenter Lyngby-Taarbæk</w:t>
                      </w:r>
                      <w:r w:rsid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Stadsbiblioteket i Lyngby</w:t>
                      </w:r>
                    </w:p>
                    <w:p w14:paraId="7EB74ACD" w14:textId="1CCFF87C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proofErr w:type="spellStart"/>
                      <w:r w:rsidRPr="00CE12F7">
                        <w:rPr>
                          <w:i/>
                          <w:iCs/>
                          <w:szCs w:val="20"/>
                        </w:rPr>
                        <w:t>RustenborgHuse</w:t>
                      </w:r>
                      <w:r w:rsidR="00CE12F7" w:rsidRPr="00CE12F7">
                        <w:rPr>
                          <w:i/>
                          <w:iCs/>
                          <w:szCs w:val="20"/>
                        </w:rPr>
                        <w:t>t</w:t>
                      </w:r>
                      <w:proofErr w:type="spellEnd"/>
                      <w:r w:rsidR="00CE12F7" w:rsidRPr="00CE12F7">
                        <w:rPr>
                          <w:i/>
                          <w:iCs/>
                          <w:szCs w:val="20"/>
                        </w:rPr>
                        <w:t xml:space="preserve"> </w:t>
                      </w:r>
                      <w:r w:rsidR="00CE12F7" w:rsidRP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Røde Kors</w:t>
                      </w:r>
                    </w:p>
                    <w:p w14:paraId="65F25492" w14:textId="4BA6C551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Ældre Sagen</w:t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="00CE12F7" w:rsidRPr="00CE12F7">
                        <w:rPr>
                          <w:i/>
                          <w:iCs/>
                          <w:szCs w:val="20"/>
                        </w:rPr>
                        <w:tab/>
                        <w:t xml:space="preserve">   </w:t>
                      </w:r>
                      <w:r w:rsid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Kirkerne</w:t>
                      </w:r>
                    </w:p>
                    <w:p w14:paraId="19E66736" w14:textId="77777777" w:rsidR="00AA0545" w:rsidRPr="00CE12F7" w:rsidRDefault="00AA0545" w:rsidP="00AA0545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08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7902889" wp14:editId="17059270">
                <wp:simplePos x="0" y="0"/>
                <wp:positionH relativeFrom="column">
                  <wp:posOffset>4985385</wp:posOffset>
                </wp:positionH>
                <wp:positionV relativeFrom="paragraph">
                  <wp:posOffset>2137410</wp:posOffset>
                </wp:positionV>
                <wp:extent cx="4629150" cy="1404620"/>
                <wp:effectExtent l="0" t="0" r="0" b="0"/>
                <wp:wrapSquare wrapText="bothSides"/>
                <wp:docPr id="7367351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629150" cy="14046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41ED3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Vi samarbejder med mange forskellige organisationer og frivillige foreninger.</w:t>
                            </w:r>
                          </w:p>
                          <w:p w14:paraId="06CF5AF9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</w:p>
                          <w:p w14:paraId="5BE1BF86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Den kommunale Hjemmepleje</w:t>
                            </w:r>
                            <w:r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Kommunens aktivitetscenter</w:t>
                            </w:r>
                          </w:p>
                          <w:p w14:paraId="7E7D52F0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Frivilligcenter Lyngby-Taarbæk</w:t>
                            </w:r>
                            <w:r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Stadsbiblioteket i Lyngby</w:t>
                            </w:r>
                          </w:p>
                          <w:p w14:paraId="28E3CA88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proofErr w:type="spellStart"/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RustenborgHuset</w:t>
                            </w:r>
                            <w:proofErr w:type="spellEnd"/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Røde Kors</w:t>
                            </w:r>
                          </w:p>
                          <w:p w14:paraId="45DD9B4C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Ældre Sagen</w:t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i/>
                                <w:iCs/>
                                <w:szCs w:val="20"/>
                              </w:rPr>
                              <w:tab/>
                            </w:r>
                            <w:r w:rsidRPr="00CE12F7">
                              <w:rPr>
                                <w:i/>
                                <w:iCs/>
                                <w:szCs w:val="20"/>
                              </w:rPr>
                              <w:t>Kirkerne</w:t>
                            </w:r>
                          </w:p>
                          <w:p w14:paraId="619B8EEB" w14:textId="77777777" w:rsidR="0047408F" w:rsidRPr="00CE12F7" w:rsidRDefault="0047408F" w:rsidP="0047408F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02889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92.55pt;margin-top:168.3pt;width:364.5pt;height:110.6pt;rotation:180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" fillcolor="#c00000" stroked="f">
                <v:textbox style="mso-fit-shape-to-text:t">
                  <w:txbxContent>
                    <w:p w14:paraId="49741ED3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Vi samarbejder med mange forskellige organisationer og frivillige foreninger.</w:t>
                      </w:r>
                    </w:p>
                    <w:p w14:paraId="06CF5AF9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</w:p>
                    <w:p w14:paraId="5BE1BF86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Den kommunale Hjemmepleje</w:t>
                      </w:r>
                      <w:r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Kommunens aktivitetscenter</w:t>
                      </w:r>
                    </w:p>
                    <w:p w14:paraId="7E7D52F0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Frivilligcenter Lyngby-Taarbæk</w:t>
                      </w:r>
                      <w:r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Stadsbiblioteket i Lyngby</w:t>
                      </w:r>
                    </w:p>
                    <w:p w14:paraId="28E3CA88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proofErr w:type="spellStart"/>
                      <w:r w:rsidRPr="00CE12F7">
                        <w:rPr>
                          <w:i/>
                          <w:iCs/>
                          <w:szCs w:val="20"/>
                        </w:rPr>
                        <w:t>RustenborgHuset</w:t>
                      </w:r>
                      <w:proofErr w:type="spellEnd"/>
                      <w:r w:rsidRPr="00CE12F7">
                        <w:rPr>
                          <w:i/>
                          <w:iCs/>
                          <w:szCs w:val="20"/>
                        </w:rPr>
                        <w:t xml:space="preserve"> </w:t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Røde Kors</w:t>
                      </w:r>
                    </w:p>
                    <w:p w14:paraId="45DD9B4C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  <w:r w:rsidRPr="00CE12F7">
                        <w:rPr>
                          <w:i/>
                          <w:iCs/>
                          <w:szCs w:val="20"/>
                        </w:rPr>
                        <w:t>Ældre Sagen</w:t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i/>
                          <w:iCs/>
                          <w:szCs w:val="20"/>
                        </w:rPr>
                        <w:tab/>
                      </w:r>
                      <w:r w:rsidRPr="00CE12F7">
                        <w:rPr>
                          <w:i/>
                          <w:iCs/>
                          <w:szCs w:val="20"/>
                        </w:rPr>
                        <w:t>Kirkerne</w:t>
                      </w:r>
                    </w:p>
                    <w:p w14:paraId="619B8EEB" w14:textId="77777777" w:rsidR="0047408F" w:rsidRPr="00CE12F7" w:rsidRDefault="0047408F" w:rsidP="0047408F">
                      <w:pPr>
                        <w:spacing w:after="0" w:line="240" w:lineRule="auto"/>
                        <w:rPr>
                          <w:i/>
                          <w:iCs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08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791E3B9" wp14:editId="32FE8B08">
                <wp:simplePos x="0" y="0"/>
                <wp:positionH relativeFrom="column">
                  <wp:posOffset>4852035</wp:posOffset>
                </wp:positionH>
                <wp:positionV relativeFrom="paragraph">
                  <wp:posOffset>0</wp:posOffset>
                </wp:positionV>
                <wp:extent cx="4850130" cy="1404620"/>
                <wp:effectExtent l="0" t="0" r="7620" b="4445"/>
                <wp:wrapSquare wrapText="bothSides"/>
                <wp:docPr id="1189183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50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E97DD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Brobyggerne</w:t>
                            </w:r>
                          </w:p>
                          <w:p w14:paraId="7C24D691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487E59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 støtte til at tage de første skridt ind i nye fællesskaber</w:t>
                            </w:r>
                          </w:p>
                          <w:p w14:paraId="7423F7F7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2ECC48E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Har du lyst til have en mere aktiv hverdag og lyst til at indgå i sociale fællesskaber, så hjælper vi dig på vej.</w:t>
                            </w:r>
                          </w:p>
                          <w:p w14:paraId="703D3EF2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A4AF10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Hvad tilbyder vi?</w:t>
                            </w:r>
                          </w:p>
                          <w:p w14:paraId="60DD0168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98BD1B8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kender de mange muligheder, der er i kommunen, så vi sammen kan finde frem til noget, der giver mening for dig og som du har lyst til at deltage i.</w:t>
                            </w:r>
                          </w:p>
                          <w:p w14:paraId="23F938A4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2AFEB948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tilbyder at komme på besøg hos dig til en snak om dit liv, dine erfaringer og dine fremtidsønsker.</w:t>
                            </w:r>
                          </w:p>
                          <w:p w14:paraId="0916C07F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8E38A99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støtter dig i at ta’ de første skridt ind i nye fællesskaber.</w:t>
                            </w:r>
                          </w:p>
                          <w:p w14:paraId="5C48EDD7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4D93E46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D36F638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090A6AC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856F6A4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1B40C979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1F7DDCE8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A9081BB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4CDA76B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9C8E75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120F7F" w14:textId="77777777" w:rsidR="0047408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E951AD" w14:textId="77777777" w:rsidR="0047408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Hvordan kontakter du os?</w:t>
                            </w:r>
                          </w:p>
                          <w:p w14:paraId="4DEF522F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130A41F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Har du spørgsmål eller vil du vide mere om os, så er du meget velkommen til at kontakte os.</w:t>
                            </w:r>
                          </w:p>
                          <w:p w14:paraId="72152B4D" w14:textId="77777777" w:rsidR="0047408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12B147F" w14:textId="2B2830CB" w:rsidR="0047408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Skriv til os </w:t>
                            </w:r>
                            <w:r w:rsid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på </w:t>
                            </w:r>
                            <w:hyperlink r:id="rId9" w:history="1">
                              <w:r w:rsidR="00840448" w:rsidRPr="0084044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Cs w:val="20"/>
                                </w:rPr>
                                <w:t>brobygger@ltk.dk</w:t>
                              </w:r>
                            </w:hyperlink>
                            <w:r w:rsid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, </w:t>
                            </w: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via </w:t>
                            </w:r>
                            <w:proofErr w:type="spellStart"/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DigitalPost</w:t>
                            </w:r>
                            <w:proofErr w:type="spellEnd"/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 på borger.dk eller ring til os</w:t>
                            </w:r>
                            <w:r w:rsid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på</w:t>
                            </w: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:</w:t>
                            </w:r>
                          </w:p>
                          <w:p w14:paraId="5CBE18C9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03C9D042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0472367" w14:textId="77777777" w:rsidR="0047408F" w:rsidRPr="00A25D7F" w:rsidRDefault="0047408F" w:rsidP="004740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42625CB" w14:textId="77777777" w:rsidR="0047408F" w:rsidRPr="000A1DAA" w:rsidRDefault="0047408F" w:rsidP="0047408F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7684D4DA" w14:textId="77777777" w:rsidR="0047408F" w:rsidRPr="000A1DAA" w:rsidRDefault="0047408F" w:rsidP="0047408F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60E6B5FD" w14:textId="77777777" w:rsidR="0047408F" w:rsidRPr="000A1DAA" w:rsidRDefault="0047408F" w:rsidP="0047408F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0DE0A26D" w14:textId="77777777" w:rsidR="0047408F" w:rsidRPr="000A1DAA" w:rsidRDefault="0047408F" w:rsidP="0047408F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E3B9" id="_x0000_s1036" type="#_x0000_t202" style="position:absolute;margin-left:382.05pt;margin-top:0;width:381.9pt;height:110.6pt;rotation:18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" stroked="f">
                <v:textbox style="mso-fit-shape-to-text:t">
                  <w:txbxContent>
                    <w:p w14:paraId="624E97DD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25D7F">
                        <w:rPr>
                          <w:rFonts w:ascii="Arial" w:hAnsi="Arial" w:cs="Arial"/>
                          <w:sz w:val="40"/>
                          <w:szCs w:val="40"/>
                        </w:rPr>
                        <w:t>Brobyggerne</w:t>
                      </w:r>
                    </w:p>
                    <w:p w14:paraId="7C24D691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487E59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En støtte til at tage de første skridt ind i nye fællesskaber</w:t>
                      </w:r>
                    </w:p>
                    <w:p w14:paraId="7423F7F7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2ECC48E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Har du lyst til have en mere aktiv hverdag og lyst til at indgå i sociale fællesskaber, så hjælper vi dig på vej.</w:t>
                      </w:r>
                    </w:p>
                    <w:p w14:paraId="703D3EF2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A4AF10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Hvad tilbyder vi?</w:t>
                      </w:r>
                    </w:p>
                    <w:p w14:paraId="60DD0168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98BD1B8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kender de mange muligheder, der er i kommunen, så vi sammen kan finde frem til noget, der giver mening for dig og som du har lyst til at deltage i.</w:t>
                      </w:r>
                    </w:p>
                    <w:p w14:paraId="23F938A4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2AFEB948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tilbyder at komme på besøg hos dig til en snak om dit liv, dine erfaringer og dine fremtidsønsker.</w:t>
                      </w:r>
                    </w:p>
                    <w:p w14:paraId="0916C07F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8E38A99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støtter dig i at ta’ de første skridt ind i nye fællesskaber.</w:t>
                      </w:r>
                    </w:p>
                    <w:p w14:paraId="5C48EDD7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4D93E46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D36F638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090A6AC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856F6A4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1B40C979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1F7DDCE8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A9081BB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4CDA76B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9C8E75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120F7F" w14:textId="77777777" w:rsidR="0047408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E951AD" w14:textId="77777777" w:rsidR="0047408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Hvordan kontakter du os?</w:t>
                      </w:r>
                    </w:p>
                    <w:p w14:paraId="4DEF522F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130A41F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Har du spørgsmål eller vil du vide mere om os, så er du meget velkommen til at kontakte os.</w:t>
                      </w:r>
                    </w:p>
                    <w:p w14:paraId="72152B4D" w14:textId="77777777" w:rsidR="0047408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12B147F" w14:textId="2B2830CB" w:rsidR="0047408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Skriv til os </w:t>
                      </w:r>
                      <w:r w:rsidR="00840448">
                        <w:rPr>
                          <w:rFonts w:ascii="Arial" w:hAnsi="Arial" w:cs="Arial"/>
                          <w:szCs w:val="20"/>
                        </w:rPr>
                        <w:t xml:space="preserve">på </w:t>
                      </w:r>
                      <w:hyperlink r:id="rId10" w:history="1">
                        <w:r w:rsidR="00840448" w:rsidRPr="00840448">
                          <w:rPr>
                            <w:rStyle w:val="Hyperlink"/>
                            <w:rFonts w:ascii="Arial" w:hAnsi="Arial" w:cs="Arial"/>
                            <w:color w:val="auto"/>
                            <w:szCs w:val="20"/>
                          </w:rPr>
                          <w:t>brobygger@ltk.dk</w:t>
                        </w:r>
                      </w:hyperlink>
                      <w:r w:rsidR="00840448">
                        <w:rPr>
                          <w:rFonts w:ascii="Arial" w:hAnsi="Arial" w:cs="Arial"/>
                          <w:szCs w:val="20"/>
                        </w:rPr>
                        <w:t xml:space="preserve">, </w:t>
                      </w:r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via </w:t>
                      </w:r>
                      <w:proofErr w:type="spellStart"/>
                      <w:r w:rsidRPr="00A25D7F">
                        <w:rPr>
                          <w:rFonts w:ascii="Arial" w:hAnsi="Arial" w:cs="Arial"/>
                          <w:szCs w:val="20"/>
                        </w:rPr>
                        <w:t>DigitalPost</w:t>
                      </w:r>
                      <w:proofErr w:type="spellEnd"/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 på borger.dk eller ring til os</w:t>
                      </w:r>
                      <w:r w:rsidR="00840448">
                        <w:rPr>
                          <w:rFonts w:ascii="Arial" w:hAnsi="Arial" w:cs="Arial"/>
                          <w:szCs w:val="20"/>
                        </w:rPr>
                        <w:t xml:space="preserve"> på</w:t>
                      </w:r>
                      <w:r w:rsidRPr="00A25D7F">
                        <w:rPr>
                          <w:rFonts w:ascii="Arial" w:hAnsi="Arial" w:cs="Arial"/>
                          <w:szCs w:val="20"/>
                        </w:rPr>
                        <w:t>:</w:t>
                      </w:r>
                    </w:p>
                    <w:p w14:paraId="5CBE18C9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03C9D042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0472367" w14:textId="77777777" w:rsidR="0047408F" w:rsidRPr="00A25D7F" w:rsidRDefault="0047408F" w:rsidP="0047408F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42625CB" w14:textId="77777777" w:rsidR="0047408F" w:rsidRPr="000A1DAA" w:rsidRDefault="0047408F" w:rsidP="0047408F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7684D4DA" w14:textId="77777777" w:rsidR="0047408F" w:rsidRPr="000A1DAA" w:rsidRDefault="0047408F" w:rsidP="0047408F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60E6B5FD" w14:textId="77777777" w:rsidR="0047408F" w:rsidRPr="000A1DAA" w:rsidRDefault="0047408F" w:rsidP="0047408F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0DE0A26D" w14:textId="77777777" w:rsidR="0047408F" w:rsidRPr="000A1DAA" w:rsidRDefault="0047408F" w:rsidP="0047408F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25D7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7B8B54" wp14:editId="46279B28">
                <wp:simplePos x="0" y="0"/>
                <wp:positionH relativeFrom="column">
                  <wp:posOffset>-456565</wp:posOffset>
                </wp:positionH>
                <wp:positionV relativeFrom="paragraph">
                  <wp:posOffset>0</wp:posOffset>
                </wp:positionV>
                <wp:extent cx="4850130" cy="1404620"/>
                <wp:effectExtent l="0" t="0" r="7620" b="4445"/>
                <wp:wrapSquare wrapText="bothSides"/>
                <wp:docPr id="167379536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50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161AA" w14:textId="7DC71B26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Brobyggerne</w:t>
                            </w:r>
                          </w:p>
                          <w:p w14:paraId="1F85A084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BFD01AF" w14:textId="0EE26D3E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 støtte til at tage de første skridt ind i nye fællesskaber</w:t>
                            </w:r>
                          </w:p>
                          <w:p w14:paraId="1421A3FE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1AA3F0E" w14:textId="0442AE25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Har du lyst til have en mere aktiv hverdag og lyst til at indgå i sociale fællesskaber, så hjælper vi dig på vej.</w:t>
                            </w:r>
                          </w:p>
                          <w:p w14:paraId="0A7EF0ED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E1B61C" w14:textId="5225453C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Hvad tilbyder vi?</w:t>
                            </w:r>
                          </w:p>
                          <w:p w14:paraId="3B153AB0" w14:textId="77777777" w:rsidR="00A25D7F" w:rsidRPr="00A25D7F" w:rsidRDefault="00A25D7F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0C7C025" w14:textId="7C418AAE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kender de mange muligheder, der er i kommunen, så vi sammen kan finde frem til noget, der giver mening for dig og som du har lyst til at deltage i.</w:t>
                            </w:r>
                          </w:p>
                          <w:p w14:paraId="740CAA9E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5FCFFAD" w14:textId="0BF64951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tilbyder at komme på besøg hos dig til en snak om dit liv, dine erfaringer og dine fremtidsønsker.</w:t>
                            </w:r>
                          </w:p>
                          <w:p w14:paraId="5300F5CB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15A8E3E8" w14:textId="6D9390F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Vi støtter dig i at ta’ de første skridt ind i nye fællesskaber.</w:t>
                            </w:r>
                          </w:p>
                          <w:p w14:paraId="45F06D8F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CDA1ADC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0D8CBBC0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33C619E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0F6D3537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2AA8689A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3F25986" w14:textId="75F3D26D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24A7189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AFD4EAE" w14:textId="77777777" w:rsidR="00AA0545" w:rsidRPr="00A25D7F" w:rsidRDefault="00AA0545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52349E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93B721" w14:textId="77777777" w:rsidR="00A25D7F" w:rsidRDefault="00A25D7F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64F3D3" w14:textId="285E0287" w:rsidR="00CE12F7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Hvordan kontakter du os?</w:t>
                            </w:r>
                          </w:p>
                          <w:p w14:paraId="224C5FD0" w14:textId="77777777" w:rsidR="00A25D7F" w:rsidRPr="00A25D7F" w:rsidRDefault="00A25D7F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2AD7A73" w14:textId="299A5496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Har du spørgsmål eller vil du vide mere om os, så er du meget velkommen til at kontakte os.</w:t>
                            </w:r>
                          </w:p>
                          <w:p w14:paraId="7807CF8B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6F1A8CFB" w14:textId="4603645C" w:rsidR="00CE12F7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Skriv til os </w:t>
                            </w:r>
                            <w:r w:rsid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på </w:t>
                            </w:r>
                            <w:hyperlink r:id="rId11" w:history="1">
                              <w:r w:rsidR="00840448" w:rsidRPr="00840448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Cs w:val="20"/>
                                </w:rPr>
                                <w:t>brobygger@ltk.dk</w:t>
                              </w:r>
                            </w:hyperlink>
                            <w:r w:rsidR="00840448" w:rsidRP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, </w:t>
                            </w:r>
                            <w:r w:rsidRPr="00840448">
                              <w:rPr>
                                <w:rFonts w:ascii="Arial" w:hAnsi="Arial" w:cs="Arial"/>
                                <w:szCs w:val="20"/>
                              </w:rPr>
                              <w:t>v</w:t>
                            </w: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ia </w:t>
                            </w:r>
                            <w:proofErr w:type="spellStart"/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DigitalPost</w:t>
                            </w:r>
                            <w:proofErr w:type="spellEnd"/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 xml:space="preserve"> på borger.dk eller ring til os</w:t>
                            </w:r>
                            <w:r w:rsidR="00840448">
                              <w:rPr>
                                <w:rFonts w:ascii="Arial" w:hAnsi="Arial" w:cs="Arial"/>
                                <w:szCs w:val="20"/>
                              </w:rPr>
                              <w:t xml:space="preserve"> på</w:t>
                            </w:r>
                            <w:r w:rsidRPr="00A25D7F">
                              <w:rPr>
                                <w:rFonts w:ascii="Arial" w:hAnsi="Arial" w:cs="Arial"/>
                                <w:szCs w:val="20"/>
                              </w:rPr>
                              <w:t>:</w:t>
                            </w:r>
                          </w:p>
                          <w:p w14:paraId="5F583630" w14:textId="77777777" w:rsidR="00A25D7F" w:rsidRPr="00A25D7F" w:rsidRDefault="00A25D7F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0F13FD4" w14:textId="77777777" w:rsidR="00CE12F7" w:rsidRPr="00A25D7F" w:rsidRDefault="00CE12F7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33461376" w14:textId="77777777" w:rsidR="000A1DAA" w:rsidRPr="00A25D7F" w:rsidRDefault="000A1DAA" w:rsidP="00AA054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0B1E38D" w14:textId="77777777" w:rsidR="000A1DAA" w:rsidRPr="000A1DAA" w:rsidRDefault="000A1DAA" w:rsidP="00AA0545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64EC930F" w14:textId="77777777" w:rsidR="00CE12F7" w:rsidRPr="000A1DAA" w:rsidRDefault="00CE12F7" w:rsidP="00AA0545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4239D56A" w14:textId="77777777" w:rsidR="00CE12F7" w:rsidRPr="000A1DAA" w:rsidRDefault="00CE12F7" w:rsidP="00AA0545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  <w:p w14:paraId="559FEB0E" w14:textId="77777777" w:rsidR="00CE12F7" w:rsidRPr="000A1DAA" w:rsidRDefault="00CE12F7" w:rsidP="00AA0545">
                            <w:pPr>
                              <w:spacing w:after="0" w:line="240" w:lineRule="auto"/>
                              <w:rPr>
                                <w:rFonts w:ascii="72 Monospace" w:hAnsi="72 Monospace" w:cs="72 Monospace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8B54" id="_x0000_s1037" type="#_x0000_t202" style="position:absolute;margin-left:-35.95pt;margin-top:0;width:381.9pt;height:110.6pt;rotation:18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" stroked="f">
                <v:textbox style="mso-fit-shape-to-text:t">
                  <w:txbxContent>
                    <w:p w14:paraId="052161AA" w14:textId="7DC71B26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25D7F">
                        <w:rPr>
                          <w:rFonts w:ascii="Arial" w:hAnsi="Arial" w:cs="Arial"/>
                          <w:sz w:val="40"/>
                          <w:szCs w:val="40"/>
                        </w:rPr>
                        <w:t>Brobyggerne</w:t>
                      </w:r>
                    </w:p>
                    <w:p w14:paraId="1F85A084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BFD01AF" w14:textId="0EE26D3E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En støtte til at tage de første skridt ind i nye fællesskaber</w:t>
                      </w:r>
                    </w:p>
                    <w:p w14:paraId="1421A3FE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1AA3F0E" w14:textId="0442AE25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Har du lyst til have en mere aktiv hverdag og lyst til at indgå i sociale fællesskaber, så hjælper vi dig på vej.</w:t>
                      </w:r>
                    </w:p>
                    <w:p w14:paraId="0A7EF0ED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E1B61C" w14:textId="5225453C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Hvad tilbyder vi?</w:t>
                      </w:r>
                    </w:p>
                    <w:p w14:paraId="3B153AB0" w14:textId="77777777" w:rsidR="00A25D7F" w:rsidRPr="00A25D7F" w:rsidRDefault="00A25D7F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0C7C025" w14:textId="7C418AAE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kender de mange muligheder, der er i kommunen, så vi sammen kan finde frem til noget, der giver mening for dig og som du har lyst til at deltage i.</w:t>
                      </w:r>
                    </w:p>
                    <w:p w14:paraId="740CAA9E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5FCFFAD" w14:textId="0BF64951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tilbyder at komme på besøg hos dig til en snak om dit liv, dine erfaringer og dine fremtidsønsker.</w:t>
                      </w:r>
                    </w:p>
                    <w:p w14:paraId="5300F5CB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15A8E3E8" w14:textId="6D9390F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Vi støtter dig i at ta’ de første skridt ind i nye fællesskaber.</w:t>
                      </w:r>
                    </w:p>
                    <w:p w14:paraId="45F06D8F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CDA1ADC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0D8CBBC0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33C619E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0F6D3537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2AA8689A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3F25986" w14:textId="75F3D26D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24A7189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AFD4EAE" w14:textId="77777777" w:rsidR="00AA0545" w:rsidRPr="00A25D7F" w:rsidRDefault="00AA0545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52349E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93B721" w14:textId="77777777" w:rsidR="00A25D7F" w:rsidRDefault="00A25D7F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64F3D3" w14:textId="285E0287" w:rsidR="00CE12F7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25D7F">
                        <w:rPr>
                          <w:rFonts w:ascii="Arial" w:hAnsi="Arial" w:cs="Arial"/>
                          <w:sz w:val="28"/>
                          <w:szCs w:val="28"/>
                        </w:rPr>
                        <w:t>Hvordan kontakter du os?</w:t>
                      </w:r>
                    </w:p>
                    <w:p w14:paraId="224C5FD0" w14:textId="77777777" w:rsidR="00A25D7F" w:rsidRPr="00A25D7F" w:rsidRDefault="00A25D7F" w:rsidP="00AA0545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2AD7A73" w14:textId="299A5496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>Har du spørgsmål eller vil du vide mere om os, så er du meget velkommen til at kontakte os.</w:t>
                      </w:r>
                    </w:p>
                    <w:p w14:paraId="7807CF8B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6F1A8CFB" w14:textId="4603645C" w:rsidR="00CE12F7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Skriv til os </w:t>
                      </w:r>
                      <w:r w:rsidR="00840448">
                        <w:rPr>
                          <w:rFonts w:ascii="Arial" w:hAnsi="Arial" w:cs="Arial"/>
                          <w:szCs w:val="20"/>
                        </w:rPr>
                        <w:t xml:space="preserve">på </w:t>
                      </w:r>
                      <w:hyperlink r:id="rId12" w:history="1">
                        <w:r w:rsidR="00840448" w:rsidRPr="00840448">
                          <w:rPr>
                            <w:rStyle w:val="Hyperlink"/>
                            <w:rFonts w:ascii="Arial" w:hAnsi="Arial" w:cs="Arial"/>
                            <w:color w:val="auto"/>
                            <w:szCs w:val="20"/>
                          </w:rPr>
                          <w:t>brobygger@ltk.dk</w:t>
                        </w:r>
                      </w:hyperlink>
                      <w:r w:rsidR="00840448" w:rsidRPr="00840448">
                        <w:rPr>
                          <w:rFonts w:ascii="Arial" w:hAnsi="Arial" w:cs="Arial"/>
                          <w:szCs w:val="20"/>
                        </w:rPr>
                        <w:t xml:space="preserve">, </w:t>
                      </w:r>
                      <w:r w:rsidRPr="00840448">
                        <w:rPr>
                          <w:rFonts w:ascii="Arial" w:hAnsi="Arial" w:cs="Arial"/>
                          <w:szCs w:val="20"/>
                        </w:rPr>
                        <w:t>v</w:t>
                      </w:r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ia </w:t>
                      </w:r>
                      <w:proofErr w:type="spellStart"/>
                      <w:r w:rsidRPr="00A25D7F">
                        <w:rPr>
                          <w:rFonts w:ascii="Arial" w:hAnsi="Arial" w:cs="Arial"/>
                          <w:szCs w:val="20"/>
                        </w:rPr>
                        <w:t>DigitalPost</w:t>
                      </w:r>
                      <w:proofErr w:type="spellEnd"/>
                      <w:r w:rsidRPr="00A25D7F">
                        <w:rPr>
                          <w:rFonts w:ascii="Arial" w:hAnsi="Arial" w:cs="Arial"/>
                          <w:szCs w:val="20"/>
                        </w:rPr>
                        <w:t xml:space="preserve"> på borger.dk eller ring til os</w:t>
                      </w:r>
                      <w:r w:rsidR="00840448">
                        <w:rPr>
                          <w:rFonts w:ascii="Arial" w:hAnsi="Arial" w:cs="Arial"/>
                          <w:szCs w:val="20"/>
                        </w:rPr>
                        <w:t xml:space="preserve"> på</w:t>
                      </w:r>
                      <w:r w:rsidRPr="00A25D7F">
                        <w:rPr>
                          <w:rFonts w:ascii="Arial" w:hAnsi="Arial" w:cs="Arial"/>
                          <w:szCs w:val="20"/>
                        </w:rPr>
                        <w:t>:</w:t>
                      </w:r>
                    </w:p>
                    <w:p w14:paraId="5F583630" w14:textId="77777777" w:rsidR="00A25D7F" w:rsidRPr="00A25D7F" w:rsidRDefault="00A25D7F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0F13FD4" w14:textId="77777777" w:rsidR="00CE12F7" w:rsidRPr="00A25D7F" w:rsidRDefault="00CE12F7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33461376" w14:textId="77777777" w:rsidR="000A1DAA" w:rsidRPr="00A25D7F" w:rsidRDefault="000A1DAA" w:rsidP="00AA0545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0B1E38D" w14:textId="77777777" w:rsidR="000A1DAA" w:rsidRPr="000A1DAA" w:rsidRDefault="000A1DAA" w:rsidP="00AA0545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64EC930F" w14:textId="77777777" w:rsidR="00CE12F7" w:rsidRPr="000A1DAA" w:rsidRDefault="00CE12F7" w:rsidP="00AA0545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4239D56A" w14:textId="77777777" w:rsidR="00CE12F7" w:rsidRPr="000A1DAA" w:rsidRDefault="00CE12F7" w:rsidP="00AA0545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  <w:p w14:paraId="559FEB0E" w14:textId="77777777" w:rsidR="00CE12F7" w:rsidRPr="000A1DAA" w:rsidRDefault="00CE12F7" w:rsidP="00AA0545">
                      <w:pPr>
                        <w:spacing w:after="0" w:line="240" w:lineRule="auto"/>
                        <w:rPr>
                          <w:rFonts w:ascii="72 Monospace" w:hAnsi="72 Monospace" w:cs="72 Monospace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710DA" w:rsidRPr="00C4028B" w:rsidSect="001710DA">
      <w:headerReference w:type="default" r:id="rId13"/>
      <w:footerReference w:type="default" r:id="rId14"/>
      <w:headerReference w:type="first" r:id="rId15"/>
      <w:footerReference w:type="first" r:id="rId16"/>
      <w:pgSz w:w="16840" w:h="11907" w:orient="landscape" w:code="9"/>
      <w:pgMar w:top="1134" w:right="1134" w:bottom="1134" w:left="1134" w:header="510" w:footer="283" w:gutter="0"/>
      <w:cols w:num="2" w:space="147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C12B3" w14:textId="77777777" w:rsidR="00C4028B" w:rsidRPr="00C4028B" w:rsidRDefault="00C4028B" w:rsidP="00291C7F">
      <w:pPr>
        <w:spacing w:line="240" w:lineRule="auto"/>
      </w:pPr>
      <w:r w:rsidRPr="00C4028B">
        <w:separator/>
      </w:r>
    </w:p>
    <w:p w14:paraId="6DE64506" w14:textId="77777777" w:rsidR="00C4028B" w:rsidRPr="00C4028B" w:rsidRDefault="00C4028B"/>
  </w:endnote>
  <w:endnote w:type="continuationSeparator" w:id="0">
    <w:p w14:paraId="45B5B497" w14:textId="77777777" w:rsidR="00C4028B" w:rsidRPr="00C4028B" w:rsidRDefault="00C4028B" w:rsidP="00291C7F">
      <w:pPr>
        <w:spacing w:line="240" w:lineRule="auto"/>
      </w:pPr>
      <w:r w:rsidRPr="00C4028B">
        <w:continuationSeparator/>
      </w:r>
    </w:p>
    <w:p w14:paraId="66DDD421" w14:textId="77777777" w:rsidR="00C4028B" w:rsidRPr="00C4028B" w:rsidRDefault="00C402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72 Monospace">
    <w:panose1 w:val="020B0509030603020204"/>
    <w:charset w:val="00"/>
    <w:family w:val="modern"/>
    <w:pitch w:val="fixed"/>
    <w:sig w:usb0="A00002EF" w:usb1="5000205B" w:usb2="00000008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170E0" w14:textId="77777777" w:rsidR="00BB3996" w:rsidRDefault="00BB3996">
    <w:pPr>
      <w:pStyle w:val="Sidefod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/ </w:t>
    </w:r>
    <w:fldSimple w:instr=" NUMPAGES   \* MERGEFORMAT ">
      <w:r>
        <w:t>2</w:t>
      </w:r>
    </w:fldSimple>
    <w:r w:rsidRPr="00C37A4C">
      <w:rPr>
        <w:noProof/>
      </w:rPr>
      <w:drawing>
        <wp:anchor distT="0" distB="0" distL="114300" distR="114300" simplePos="0" relativeHeight="251676672" behindDoc="1" locked="0" layoutInCell="1" allowOverlap="1" wp14:anchorId="4B5BA369" wp14:editId="1598CC2A">
          <wp:simplePos x="0" y="0"/>
          <wp:positionH relativeFrom="page">
            <wp:posOffset>5688965</wp:posOffset>
          </wp:positionH>
          <wp:positionV relativeFrom="page">
            <wp:posOffset>7705090</wp:posOffset>
          </wp:positionV>
          <wp:extent cx="1661040" cy="2988360"/>
          <wp:effectExtent l="0" t="0" r="0" b="2540"/>
          <wp:wrapNone/>
          <wp:docPr id="27" name="Bille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Billed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1040" cy="2988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06F8B" w14:textId="77777777" w:rsidR="00BB3996" w:rsidRDefault="00BB399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D0ADE" w14:textId="77777777" w:rsidR="00C4028B" w:rsidRPr="00C4028B" w:rsidRDefault="00C4028B" w:rsidP="00291C7F">
      <w:pPr>
        <w:spacing w:line="240" w:lineRule="auto"/>
      </w:pPr>
      <w:r w:rsidRPr="00C4028B">
        <w:separator/>
      </w:r>
    </w:p>
    <w:p w14:paraId="25B6C86F" w14:textId="77777777" w:rsidR="00C4028B" w:rsidRPr="00C4028B" w:rsidRDefault="00C4028B"/>
  </w:footnote>
  <w:footnote w:type="continuationSeparator" w:id="0">
    <w:p w14:paraId="15D8D06E" w14:textId="77777777" w:rsidR="00C4028B" w:rsidRPr="00C4028B" w:rsidRDefault="00C4028B" w:rsidP="00291C7F">
      <w:pPr>
        <w:spacing w:line="240" w:lineRule="auto"/>
      </w:pPr>
      <w:r w:rsidRPr="00C4028B">
        <w:continuationSeparator/>
      </w:r>
    </w:p>
    <w:p w14:paraId="39C0DB9C" w14:textId="77777777" w:rsidR="00C4028B" w:rsidRPr="00C4028B" w:rsidRDefault="00C402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77E0C" w14:textId="1EDD9309" w:rsidR="00EF6BEC" w:rsidRPr="00C4028B" w:rsidRDefault="00C4028B" w:rsidP="00AA0545">
    <w:pPr>
      <w:pStyle w:val="Sidehoved"/>
      <w:tabs>
        <w:tab w:val="clear" w:pos="4819"/>
        <w:tab w:val="clear" w:pos="9638"/>
        <w:tab w:val="left" w:pos="5472"/>
      </w:tabs>
      <w:rPr>
        <w:sz w:val="16"/>
        <w:szCs w:val="16"/>
      </w:rPr>
    </w:pPr>
    <w:r w:rsidRPr="00C4028B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12512" behindDoc="1" locked="1" layoutInCell="1" allowOverlap="1" wp14:anchorId="3C23B31F" wp14:editId="1735C963">
              <wp:simplePos x="0" y="0"/>
              <wp:positionH relativeFrom="page">
                <wp:posOffset>3702050</wp:posOffset>
              </wp:positionH>
              <wp:positionV relativeFrom="page">
                <wp:posOffset>214630</wp:posOffset>
              </wp:positionV>
              <wp:extent cx="1397635" cy="1397635"/>
              <wp:effectExtent l="0" t="0" r="0" b="0"/>
              <wp:wrapNone/>
              <wp:docPr id="706284035" name="Square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635" cy="13976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99C2EB" id="SquareFarve" o:spid="_x0000_s1026" alt="&quot;&quot;" style="position:absolute;margin-left:291.5pt;margin-top:16.9pt;width:110.05pt;height:110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" fillcolor="#c00000" stroked="f" strokeweight="2pt">
              <w10:wrap anchorx="page" anchory="page"/>
              <w10:anchorlock/>
            </v:rect>
          </w:pict>
        </mc:Fallback>
      </mc:AlternateContent>
    </w:r>
    <w:r w:rsidRPr="00C4028B"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1C16690D" wp14:editId="5BF07AC3">
              <wp:simplePos x="0" y="0"/>
              <wp:positionH relativeFrom="page">
                <wp:posOffset>218440</wp:posOffset>
              </wp:positionH>
              <wp:positionV relativeFrom="page">
                <wp:posOffset>218744</wp:posOffset>
              </wp:positionV>
              <wp:extent cx="4896000" cy="7128000"/>
              <wp:effectExtent l="0" t="0" r="0" b="0"/>
              <wp:wrapNone/>
              <wp:docPr id="1579778433" name="Forside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96000" cy="7128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7032" r="-6703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BE63E" id="ForsideFarve" o:spid="_x0000_s1026" alt="&quot;&quot;" style="position:absolute;margin-left:17.2pt;margin-top:17.2pt;width:385.5pt;height:561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1" locked="0" layoutInCell="1" allowOverlap="1" wp14:anchorId="0320AFD3" wp14:editId="4DD50C8D">
          <wp:simplePos x="0" y="0"/>
          <wp:positionH relativeFrom="page">
            <wp:posOffset>9258935</wp:posOffset>
          </wp:positionH>
          <wp:positionV relativeFrom="page">
            <wp:posOffset>575945</wp:posOffset>
          </wp:positionV>
          <wp:extent cx="1036320" cy="576580"/>
          <wp:effectExtent l="0" t="0" r="0" b="0"/>
          <wp:wrapNone/>
          <wp:docPr id="804504675" name="Billede 2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504675" name="Billede 2" descr="Logo" title="Log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1" locked="0" layoutInCell="1" allowOverlap="1" wp14:anchorId="2104CD7F" wp14:editId="1DAD418F">
          <wp:simplePos x="0" y="0"/>
          <wp:positionH relativeFrom="page">
            <wp:posOffset>431800</wp:posOffset>
          </wp:positionH>
          <wp:positionV relativeFrom="page">
            <wp:posOffset>5435600</wp:posOffset>
          </wp:positionV>
          <wp:extent cx="2096770" cy="387985"/>
          <wp:effectExtent l="0" t="0" r="0" b="0"/>
          <wp:wrapNone/>
          <wp:docPr id="200932648" name="Billede 1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32648" name="Billede 1" descr="Logo" title="Log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6770" cy="38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3252" w:rsidRPr="00C4028B"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7F9AEFC0" wp14:editId="232D4165">
              <wp:simplePos x="0" y="0"/>
              <wp:positionH relativeFrom="page">
                <wp:posOffset>5577733</wp:posOffset>
              </wp:positionH>
              <wp:positionV relativeFrom="page">
                <wp:posOffset>215900</wp:posOffset>
              </wp:positionV>
              <wp:extent cx="4896000" cy="7128000"/>
              <wp:effectExtent l="0" t="0" r="0" b="0"/>
              <wp:wrapNone/>
              <wp:docPr id="1039856625" name="Forside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96000" cy="7128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7032" r="-6703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3E83DA" id="ForsideFarve" o:spid="_x0000_s1026" alt="&quot;&quot;" style="position:absolute;margin-left:439.2pt;margin-top:17pt;width:385.5pt;height:56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  <w:r w:rsidR="006F3252" w:rsidRPr="00C4028B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1005425B" wp14:editId="34CF4CF0">
              <wp:simplePos x="0" y="0"/>
              <wp:positionH relativeFrom="page">
                <wp:posOffset>215265</wp:posOffset>
              </wp:positionH>
              <wp:positionV relativeFrom="page">
                <wp:posOffset>215372</wp:posOffset>
              </wp:positionV>
              <wp:extent cx="4895850" cy="7127875"/>
              <wp:effectExtent l="0" t="0" r="0" b="0"/>
              <wp:wrapNone/>
              <wp:docPr id="1860212194" name="Bagside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95850" cy="7127875"/>
                      </a:xfrm>
                      <a:prstGeom prst="rect">
                        <a:avLst/>
                      </a:prstGeom>
                      <a:solidFill>
                        <a:srgbClr val="00416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15DB65" id="BagsideFarve" o:spid="_x0000_s1026" alt="&quot;&quot;" style="position:absolute;margin-left:16.95pt;margin-top:16.95pt;width:385.5pt;height:561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" fillcolor="#004163" stroked="f" strokeweight="2pt">
              <w10:wrap anchorx="page" anchory="page"/>
            </v:rect>
          </w:pict>
        </mc:Fallback>
      </mc:AlternateContent>
    </w:r>
    <w:r w:rsidR="00BB3996" w:rsidRPr="00C4028B">
      <w:rPr>
        <w:sz w:val="16"/>
        <w:szCs w:val="16"/>
      </w:rPr>
      <w:fldChar w:fldCharType="begin"/>
    </w:r>
    <w:r w:rsidR="00BB3996" w:rsidRPr="00C4028B">
      <w:rPr>
        <w:sz w:val="16"/>
        <w:szCs w:val="16"/>
      </w:rPr>
      <w:instrText xml:space="preserve"> PRINT %%d2m*DOKSTART|d2m*DESTINATION:EBOKSKMDPRINT|d2m*FORM:"Almbrev Farve"|d2m*IDENT:" </w:instrText>
    </w:r>
    <w:r w:rsidR="00BB3996" w:rsidRPr="00C4028B">
      <w:rPr>
        <w:sz w:val="16"/>
        <w:szCs w:val="16"/>
      </w:rPr>
      <w:fldChar w:fldCharType="begin"/>
    </w:r>
    <w:r w:rsidR="00BB3996" w:rsidRPr="00C4028B">
      <w:rPr>
        <w:sz w:val="16"/>
        <w:szCs w:val="16"/>
      </w:rPr>
      <w:instrText xml:space="preserve"> MERGEFIELD Personnummer </w:instrText>
    </w:r>
    <w:r w:rsidR="00BB3996" w:rsidRPr="00C4028B">
      <w:rPr>
        <w:sz w:val="16"/>
        <w:szCs w:val="16"/>
      </w:rPr>
      <w:fldChar w:fldCharType="separate"/>
    </w:r>
    <w:r w:rsidR="00840448">
      <w:rPr>
        <w:noProof/>
        <w:sz w:val="16"/>
        <w:szCs w:val="16"/>
      </w:rPr>
      <w:instrText>«Personnummer»</w:instrText>
    </w:r>
    <w:r w:rsidR="00BB3996" w:rsidRPr="00C4028B">
      <w:rPr>
        <w:sz w:val="16"/>
        <w:szCs w:val="16"/>
      </w:rPr>
      <w:fldChar w:fldCharType="end"/>
    </w:r>
    <w:r w:rsidR="00BB3996" w:rsidRPr="00C4028B">
      <w:rPr>
        <w:sz w:val="16"/>
        <w:szCs w:val="16"/>
      </w:rPr>
      <w:instrText xml:space="preserve"> "|d2m*OVERSKRIFT:"Brev"|d2m*MAILPRIORITY:B |d2m*SHOWRECEIPT:1|d2m*ADDRETURNADDRESS=False  \* MERGEFORMAT </w:instrText>
    </w:r>
    <w:r w:rsidR="00BB3996" w:rsidRPr="00C4028B">
      <w:rPr>
        <w:sz w:val="16"/>
        <w:szCs w:val="16"/>
      </w:rPr>
      <w:fldChar w:fldCharType="end"/>
    </w:r>
    <w:r w:rsidR="00AA0545">
      <w:rPr>
        <w:sz w:val="16"/>
        <w:szCs w:val="16"/>
      </w:rPr>
      <w:tab/>
    </w:r>
  </w:p>
  <w:p w14:paraId="422B787D" w14:textId="6118E1C2" w:rsidR="00BB3996" w:rsidRPr="00C4028B" w:rsidRDefault="00C4028B" w:rsidP="00AA0545">
    <w:pPr>
      <w:pStyle w:val="Sidehoved"/>
      <w:tabs>
        <w:tab w:val="clear" w:pos="4819"/>
        <w:tab w:val="clear" w:pos="9638"/>
        <w:tab w:val="left" w:pos="5823"/>
      </w:tabs>
    </w:pPr>
    <w:r>
      <w:rPr>
        <w:noProof/>
      </w:rPr>
      <w:drawing>
        <wp:anchor distT="0" distB="0" distL="114300" distR="114300" simplePos="0" relativeHeight="251714560" behindDoc="1" locked="0" layoutInCell="1" allowOverlap="1" wp14:anchorId="33FCE35E" wp14:editId="29FC4E5A">
          <wp:simplePos x="0" y="0"/>
          <wp:positionH relativeFrom="page">
            <wp:posOffset>3853815</wp:posOffset>
          </wp:positionH>
          <wp:positionV relativeFrom="page">
            <wp:posOffset>572439</wp:posOffset>
          </wp:positionV>
          <wp:extent cx="1036320" cy="576580"/>
          <wp:effectExtent l="0" t="0" r="0" b="0"/>
          <wp:wrapNone/>
          <wp:docPr id="1362981584" name="Billede 2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504675" name="Billede 2" descr="Logo" title="Log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243C" w:rsidRPr="00C4028B">
      <w:rPr>
        <w:noProof/>
      </w:rPr>
      <w:drawing>
        <wp:anchor distT="0" distB="0" distL="114300" distR="114300" simplePos="0" relativeHeight="251706368" behindDoc="1" locked="0" layoutInCell="1" allowOverlap="1" wp14:anchorId="03C0CC8C" wp14:editId="1673CBD6">
          <wp:simplePos x="0" y="0"/>
          <wp:positionH relativeFrom="page">
            <wp:posOffset>1987389</wp:posOffset>
          </wp:positionH>
          <wp:positionV relativeFrom="page">
            <wp:posOffset>1299845</wp:posOffset>
          </wp:positionV>
          <wp:extent cx="3121660" cy="6048000"/>
          <wp:effectExtent l="0" t="0" r="2540" b="0"/>
          <wp:wrapNone/>
          <wp:docPr id="1488510384" name="LyngHvidHøj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510384" name="LyngHvidHøjr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9" t="-2" b="6528"/>
                  <a:stretch/>
                </pic:blipFill>
                <pic:spPr bwMode="auto">
                  <a:xfrm flipH="1">
                    <a:off x="0" y="0"/>
                    <a:ext cx="3121660" cy="604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5ABC" w:rsidRPr="00C4028B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04320" behindDoc="1" locked="1" layoutInCell="1" allowOverlap="1" wp14:anchorId="735F9453" wp14:editId="08B3D806">
              <wp:simplePos x="0" y="0"/>
              <wp:positionH relativeFrom="page">
                <wp:posOffset>9080500</wp:posOffset>
              </wp:positionH>
              <wp:positionV relativeFrom="page">
                <wp:posOffset>213360</wp:posOffset>
              </wp:positionV>
              <wp:extent cx="1397635" cy="1397635"/>
              <wp:effectExtent l="0" t="0" r="0" b="0"/>
              <wp:wrapNone/>
              <wp:docPr id="893415519" name="Square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635" cy="13976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077576" id="SquareFarve" o:spid="_x0000_s1026" alt="&quot;&quot;" style="position:absolute;margin-left:715pt;margin-top:16.8pt;width:110.05pt;height:110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" fillcolor="#c00000" stroked="f" strokeweight="2pt">
              <w10:wrap anchorx="page" anchory="page"/>
              <w10:anchorlock/>
            </v:rect>
          </w:pict>
        </mc:Fallback>
      </mc:AlternateContent>
    </w:r>
    <w:r w:rsidR="00AA054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6FDFD" w14:textId="77777777" w:rsidR="00BB3996" w:rsidRDefault="00BB3996">
    <w:pPr>
      <w:pStyle w:val="Sidehoved"/>
    </w:pPr>
  </w:p>
  <w:p w14:paraId="3C7A91DA" w14:textId="77777777" w:rsidR="00BB3996" w:rsidRDefault="00BB399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E91FB" w14:textId="53B3AAFF" w:rsidR="00BB3996" w:rsidRPr="00C4028B" w:rsidRDefault="00FE0286" w:rsidP="00D47C55">
    <w:pPr>
      <w:pStyle w:val="Sidehoved"/>
    </w:pPr>
    <w:r w:rsidRPr="00C4028B">
      <w:rPr>
        <w:noProof/>
      </w:rPr>
      <w:drawing>
        <wp:anchor distT="0" distB="0" distL="114300" distR="114300" simplePos="0" relativeHeight="251673600" behindDoc="1" locked="0" layoutInCell="1" allowOverlap="1" wp14:anchorId="21DD12A5" wp14:editId="3920FDF0">
          <wp:simplePos x="0" y="0"/>
          <wp:positionH relativeFrom="page">
            <wp:posOffset>1980565</wp:posOffset>
          </wp:positionH>
          <wp:positionV relativeFrom="page">
            <wp:posOffset>1260475</wp:posOffset>
          </wp:positionV>
          <wp:extent cx="3754080" cy="6479640"/>
          <wp:effectExtent l="0" t="0" r="0" b="0"/>
          <wp:wrapNone/>
          <wp:docPr id="26" name="LyngHvidHøj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yngHvidHøjr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754080" cy="647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3996" w:rsidRPr="00C4028B">
      <w:rPr>
        <w:sz w:val="16"/>
        <w:szCs w:val="16"/>
      </w:rPr>
      <w:fldChar w:fldCharType="begin"/>
    </w:r>
    <w:r w:rsidR="00BB3996" w:rsidRPr="00C4028B">
      <w:rPr>
        <w:sz w:val="16"/>
        <w:szCs w:val="16"/>
      </w:rPr>
      <w:instrText xml:space="preserve"> PRINT %%d2m*DOKSTART|d2m*DESTINATION:EBOKSKMDPRINT|d2m*FORM:"Almbrev Farve"|d2m*IDENT:" </w:instrText>
    </w:r>
    <w:r w:rsidR="00BB3996" w:rsidRPr="00C4028B">
      <w:rPr>
        <w:sz w:val="16"/>
        <w:szCs w:val="16"/>
      </w:rPr>
      <w:fldChar w:fldCharType="begin"/>
    </w:r>
    <w:r w:rsidR="00BB3996" w:rsidRPr="00C4028B">
      <w:rPr>
        <w:sz w:val="16"/>
        <w:szCs w:val="16"/>
      </w:rPr>
      <w:instrText xml:space="preserve"> MERGEFIELD Personnummer </w:instrText>
    </w:r>
    <w:r w:rsidR="00BB3996" w:rsidRPr="00C4028B">
      <w:rPr>
        <w:sz w:val="16"/>
        <w:szCs w:val="16"/>
      </w:rPr>
      <w:fldChar w:fldCharType="separate"/>
    </w:r>
    <w:r w:rsidR="00840448">
      <w:rPr>
        <w:noProof/>
        <w:sz w:val="16"/>
        <w:szCs w:val="16"/>
      </w:rPr>
      <w:instrText>«Personnummer»</w:instrText>
    </w:r>
    <w:r w:rsidR="00BB3996" w:rsidRPr="00C4028B">
      <w:rPr>
        <w:sz w:val="16"/>
        <w:szCs w:val="16"/>
      </w:rPr>
      <w:fldChar w:fldCharType="end"/>
    </w:r>
    <w:r w:rsidR="00BB3996" w:rsidRPr="00C4028B">
      <w:rPr>
        <w:sz w:val="16"/>
        <w:szCs w:val="16"/>
      </w:rPr>
      <w:instrText xml:space="preserve"> "|d2m*OVERSKRIFT:"Brev"|d2m*MAILPRIORITY:B |d2m*SHOWRECEIPT:1|d2m*ADDRETURNADDRESS=False  \* MERGEFORMAT </w:instrText>
    </w:r>
    <w:r w:rsidR="00BB3996" w:rsidRPr="00C4028B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B96480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BB2C1D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528219D"/>
    <w:multiLevelType w:val="hybridMultilevel"/>
    <w:tmpl w:val="7CC066B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8F67F5"/>
    <w:multiLevelType w:val="hybridMultilevel"/>
    <w:tmpl w:val="8FE6D8CC"/>
    <w:lvl w:ilvl="0" w:tplc="4E9298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7266C"/>
    <w:multiLevelType w:val="hybridMultilevel"/>
    <w:tmpl w:val="86F4D48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404385">
    <w:abstractNumId w:val="4"/>
  </w:num>
  <w:num w:numId="2" w16cid:durableId="1422023195">
    <w:abstractNumId w:val="1"/>
  </w:num>
  <w:num w:numId="3" w16cid:durableId="1131360607">
    <w:abstractNumId w:val="0"/>
  </w:num>
  <w:num w:numId="4" w16cid:durableId="1946883814">
    <w:abstractNumId w:val="3"/>
  </w:num>
  <w:num w:numId="5" w16cid:durableId="1463427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6-07T13:04:10.47919+02:00&quot;,&quot;Checksum&quot;:&quot;524094b5bd262a0e6f1fa58084872a18&quot;,&quot;IsAccessible&quot;:false,&quot;Settings&quot;:{&quot;CreatePdfUa&quot;:2}}"/>
    <w:docVar w:name="AttachedTemplatePath" w:val="Folder A5.dotm"/>
    <w:docVar w:name="CreatedWithDtVersion" w:val="2.16.016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1S3sxs+a8SKVDIIVjDdJBjthnT11rECSyMfnT+bWaGxjKkEvZnY+yuJhCJGJBj42"/>
    <w:docVar w:name="Encrypted_DialogFieldValue_cancelbutton" w:val="Go1BF8BBsJqqGsR1izlsvQ=="/>
    <w:docVar w:name="Encrypted_DialogFieldValue_cosignatoryname" w:val="2jEtZDdUXP5w14PEHMHqSw=="/>
    <w:docVar w:name="Encrypted_DialogFieldValue_finduserbutton" w:val="Go1BF8BBsJqqGsR1izlsvQ=="/>
    <w:docVar w:name="Encrypted_DialogFieldValue_networkprofileuserid" w:val="w4iNmroGo21SQmQo9jSq6Q=="/>
    <w:docVar w:name="Encrypted_DialogFieldValue_okbutton" w:val="Go1BF8BBsJqqGsR1izlsvQ=="/>
    <w:docVar w:name="Encrypted_DialogFieldValue_senderaddress" w:val="0U10Ly/2/tIv0fH9dY6ZmQ=="/>
    <w:docVar w:name="Encrypted_DialogFieldValue_sendercity" w:val="J9O9ygACT2pWIa8PE5j/Rg=="/>
    <w:docVar w:name="Encrypted_DialogFieldValue_sendercompany" w:val="r1PKhyK848805Au4Jfxo6jVEVa5fnZgQk2pEPCm31Pg="/>
    <w:docVar w:name="Encrypted_DialogFieldValue_senderdepartment" w:val="T0sUlIN7R1AXCTKvDoSel1BPuUxwyr67c8dIwy3XYRw="/>
    <w:docVar w:name="Encrypted_DialogFieldValue_senderemaildir" w:val="p4rClvv2hCNdVpoVqfvaew=="/>
    <w:docVar w:name="Encrypted_DialogFieldValue_senderfax" w:val="QSEAfYztFkAjXK5yseLDow=="/>
    <w:docVar w:name="Encrypted_DialogFieldValue_sendername" w:val="2jEtZDdUXP5w14PEHMHqSw=="/>
    <w:docVar w:name="Encrypted_DialogFieldValue_senderposition" w:val="Elnsgo8Jwq8cbFllcagPlg=="/>
    <w:docVar w:name="Encrypted_DialogFieldValue_senderpostalcode" w:val="nO2Zraz/ovm6KH7EBUy4ug=="/>
    <w:docVar w:name="Encrypted_DialogFieldValue_showlocalprofiles" w:val="Go1BF8BBsJqqGsR1izlsvQ=="/>
    <w:docVar w:name="Encrypted_DialogFieldValue_shownetworkprofiles" w:val="jdVW2FK8uI0YHzTHPTEY1w=="/>
    <w:docVar w:name="Encrypted_DocHeader" w:val="3shl/zS3oA2slYOd8vBguA=="/>
    <w:docVar w:name="Encrypted_DocumentChangeThisVar" w:val="Go1BF8BBsJqqGsR1izlsvQ=="/>
    <w:docVar w:name="IntegrationType" w:val="StandAlone"/>
  </w:docVars>
  <w:rsids>
    <w:rsidRoot w:val="00C4028B"/>
    <w:rsid w:val="000008B8"/>
    <w:rsid w:val="00003B68"/>
    <w:rsid w:val="00004AA3"/>
    <w:rsid w:val="00013EA4"/>
    <w:rsid w:val="00014751"/>
    <w:rsid w:val="00014A0A"/>
    <w:rsid w:val="00023F51"/>
    <w:rsid w:val="00024C24"/>
    <w:rsid w:val="00027C81"/>
    <w:rsid w:val="00033891"/>
    <w:rsid w:val="00035465"/>
    <w:rsid w:val="00037138"/>
    <w:rsid w:val="000406DB"/>
    <w:rsid w:val="00041734"/>
    <w:rsid w:val="0004385B"/>
    <w:rsid w:val="0004516D"/>
    <w:rsid w:val="00047B60"/>
    <w:rsid w:val="0005134F"/>
    <w:rsid w:val="00053DF0"/>
    <w:rsid w:val="000604B0"/>
    <w:rsid w:val="00067F77"/>
    <w:rsid w:val="00073C45"/>
    <w:rsid w:val="00083C31"/>
    <w:rsid w:val="00084FB3"/>
    <w:rsid w:val="00086B11"/>
    <w:rsid w:val="000900FD"/>
    <w:rsid w:val="00093974"/>
    <w:rsid w:val="00094B58"/>
    <w:rsid w:val="00097B73"/>
    <w:rsid w:val="00097FC7"/>
    <w:rsid w:val="000A06BE"/>
    <w:rsid w:val="000A0A49"/>
    <w:rsid w:val="000A1DAA"/>
    <w:rsid w:val="000A3E38"/>
    <w:rsid w:val="000A70B5"/>
    <w:rsid w:val="000B443D"/>
    <w:rsid w:val="000C565C"/>
    <w:rsid w:val="000C5D00"/>
    <w:rsid w:val="000C7517"/>
    <w:rsid w:val="000D0A27"/>
    <w:rsid w:val="000D0A4A"/>
    <w:rsid w:val="000D0FDB"/>
    <w:rsid w:val="000D115A"/>
    <w:rsid w:val="000D6EAA"/>
    <w:rsid w:val="000E6B3E"/>
    <w:rsid w:val="000F1D4D"/>
    <w:rsid w:val="001018AE"/>
    <w:rsid w:val="001025F1"/>
    <w:rsid w:val="00111B40"/>
    <w:rsid w:val="001130C0"/>
    <w:rsid w:val="00122947"/>
    <w:rsid w:val="00127F2E"/>
    <w:rsid w:val="00130DA6"/>
    <w:rsid w:val="00132880"/>
    <w:rsid w:val="001467C7"/>
    <w:rsid w:val="00152AD5"/>
    <w:rsid w:val="00162522"/>
    <w:rsid w:val="001709B8"/>
    <w:rsid w:val="001710DA"/>
    <w:rsid w:val="00181139"/>
    <w:rsid w:val="0018309D"/>
    <w:rsid w:val="001940DA"/>
    <w:rsid w:val="001952BE"/>
    <w:rsid w:val="00197BA9"/>
    <w:rsid w:val="001A0ABE"/>
    <w:rsid w:val="001A2DCF"/>
    <w:rsid w:val="001A39CD"/>
    <w:rsid w:val="001A5E82"/>
    <w:rsid w:val="001B57B7"/>
    <w:rsid w:val="001B7C71"/>
    <w:rsid w:val="001C1494"/>
    <w:rsid w:val="001C5C28"/>
    <w:rsid w:val="001C752F"/>
    <w:rsid w:val="001D1AE8"/>
    <w:rsid w:val="001E0768"/>
    <w:rsid w:val="001E1B06"/>
    <w:rsid w:val="001F1102"/>
    <w:rsid w:val="001F2813"/>
    <w:rsid w:val="001F2CC6"/>
    <w:rsid w:val="001F5DF4"/>
    <w:rsid w:val="002038F3"/>
    <w:rsid w:val="00207C16"/>
    <w:rsid w:val="002120B2"/>
    <w:rsid w:val="00213029"/>
    <w:rsid w:val="00216319"/>
    <w:rsid w:val="00216866"/>
    <w:rsid w:val="0021751E"/>
    <w:rsid w:val="00220B28"/>
    <w:rsid w:val="00221B1C"/>
    <w:rsid w:val="0023086E"/>
    <w:rsid w:val="00232494"/>
    <w:rsid w:val="00233DBF"/>
    <w:rsid w:val="0023418B"/>
    <w:rsid w:val="00240B6D"/>
    <w:rsid w:val="00242B2A"/>
    <w:rsid w:val="002446B8"/>
    <w:rsid w:val="00247E20"/>
    <w:rsid w:val="00250E2D"/>
    <w:rsid w:val="002544A7"/>
    <w:rsid w:val="0025606C"/>
    <w:rsid w:val="00264896"/>
    <w:rsid w:val="002672B5"/>
    <w:rsid w:val="00274AD4"/>
    <w:rsid w:val="00286C88"/>
    <w:rsid w:val="00287F78"/>
    <w:rsid w:val="00291C7F"/>
    <w:rsid w:val="00293628"/>
    <w:rsid w:val="002B099A"/>
    <w:rsid w:val="002B4E17"/>
    <w:rsid w:val="002B5410"/>
    <w:rsid w:val="002C14DA"/>
    <w:rsid w:val="002C3DA9"/>
    <w:rsid w:val="002D4AEF"/>
    <w:rsid w:val="002F4615"/>
    <w:rsid w:val="00300B16"/>
    <w:rsid w:val="00301554"/>
    <w:rsid w:val="00310F3F"/>
    <w:rsid w:val="003224BD"/>
    <w:rsid w:val="00325700"/>
    <w:rsid w:val="00332004"/>
    <w:rsid w:val="00340EF9"/>
    <w:rsid w:val="00342ADF"/>
    <w:rsid w:val="00343692"/>
    <w:rsid w:val="003467E5"/>
    <w:rsid w:val="0035549B"/>
    <w:rsid w:val="00357F5B"/>
    <w:rsid w:val="00375AA8"/>
    <w:rsid w:val="00383D23"/>
    <w:rsid w:val="00384425"/>
    <w:rsid w:val="00397E5F"/>
    <w:rsid w:val="003A5C5A"/>
    <w:rsid w:val="003B0EDE"/>
    <w:rsid w:val="003B48C5"/>
    <w:rsid w:val="003C05B9"/>
    <w:rsid w:val="003C17C4"/>
    <w:rsid w:val="003C270D"/>
    <w:rsid w:val="003C59DF"/>
    <w:rsid w:val="003D09DF"/>
    <w:rsid w:val="003D105A"/>
    <w:rsid w:val="003D3E52"/>
    <w:rsid w:val="003D7363"/>
    <w:rsid w:val="003D79C5"/>
    <w:rsid w:val="003E0167"/>
    <w:rsid w:val="003E1C39"/>
    <w:rsid w:val="003E6A88"/>
    <w:rsid w:val="003F0413"/>
    <w:rsid w:val="003F19EB"/>
    <w:rsid w:val="003F22DB"/>
    <w:rsid w:val="003F27F8"/>
    <w:rsid w:val="003F5357"/>
    <w:rsid w:val="003F537D"/>
    <w:rsid w:val="003F715A"/>
    <w:rsid w:val="0040143E"/>
    <w:rsid w:val="004022F2"/>
    <w:rsid w:val="00411EF9"/>
    <w:rsid w:val="0041231D"/>
    <w:rsid w:val="004127DF"/>
    <w:rsid w:val="004179CB"/>
    <w:rsid w:val="0043556F"/>
    <w:rsid w:val="004402ED"/>
    <w:rsid w:val="00440DBA"/>
    <w:rsid w:val="00441702"/>
    <w:rsid w:val="00443032"/>
    <w:rsid w:val="00447B60"/>
    <w:rsid w:val="0045075B"/>
    <w:rsid w:val="00450CC4"/>
    <w:rsid w:val="00451C3C"/>
    <w:rsid w:val="00453D00"/>
    <w:rsid w:val="004604BD"/>
    <w:rsid w:val="00472D02"/>
    <w:rsid w:val="00473330"/>
    <w:rsid w:val="0047408F"/>
    <w:rsid w:val="004751F2"/>
    <w:rsid w:val="0047573F"/>
    <w:rsid w:val="00476531"/>
    <w:rsid w:val="00477E83"/>
    <w:rsid w:val="004800F3"/>
    <w:rsid w:val="004827CC"/>
    <w:rsid w:val="004839FA"/>
    <w:rsid w:val="00486459"/>
    <w:rsid w:val="00487831"/>
    <w:rsid w:val="00493743"/>
    <w:rsid w:val="00494457"/>
    <w:rsid w:val="004948C3"/>
    <w:rsid w:val="00495ED9"/>
    <w:rsid w:val="00496DDF"/>
    <w:rsid w:val="004A2A52"/>
    <w:rsid w:val="004A4938"/>
    <w:rsid w:val="004A5B98"/>
    <w:rsid w:val="004A6D41"/>
    <w:rsid w:val="004B0B6D"/>
    <w:rsid w:val="004B77DE"/>
    <w:rsid w:val="004C2138"/>
    <w:rsid w:val="004D48D8"/>
    <w:rsid w:val="004D48EE"/>
    <w:rsid w:val="004E2842"/>
    <w:rsid w:val="004E5DBD"/>
    <w:rsid w:val="004E5DE9"/>
    <w:rsid w:val="004F092D"/>
    <w:rsid w:val="004F3968"/>
    <w:rsid w:val="004F3AB2"/>
    <w:rsid w:val="00500DE5"/>
    <w:rsid w:val="005014E0"/>
    <w:rsid w:val="005041B5"/>
    <w:rsid w:val="0051714E"/>
    <w:rsid w:val="00522FFD"/>
    <w:rsid w:val="005236BD"/>
    <w:rsid w:val="00524E01"/>
    <w:rsid w:val="00525731"/>
    <w:rsid w:val="00531AEA"/>
    <w:rsid w:val="0053778D"/>
    <w:rsid w:val="0054037D"/>
    <w:rsid w:val="00546824"/>
    <w:rsid w:val="005501AF"/>
    <w:rsid w:val="005624D9"/>
    <w:rsid w:val="00566D20"/>
    <w:rsid w:val="00567E57"/>
    <w:rsid w:val="005718E9"/>
    <w:rsid w:val="00572823"/>
    <w:rsid w:val="0057641D"/>
    <w:rsid w:val="00580653"/>
    <w:rsid w:val="0058356B"/>
    <w:rsid w:val="00592941"/>
    <w:rsid w:val="00593890"/>
    <w:rsid w:val="00595056"/>
    <w:rsid w:val="00596F94"/>
    <w:rsid w:val="005A3369"/>
    <w:rsid w:val="005A4D25"/>
    <w:rsid w:val="005A64FA"/>
    <w:rsid w:val="005C732F"/>
    <w:rsid w:val="005D4638"/>
    <w:rsid w:val="005D4994"/>
    <w:rsid w:val="005D70CB"/>
    <w:rsid w:val="005D7E74"/>
    <w:rsid w:val="005E0E6C"/>
    <w:rsid w:val="005E1CBF"/>
    <w:rsid w:val="005F3B18"/>
    <w:rsid w:val="005F65B8"/>
    <w:rsid w:val="00602E62"/>
    <w:rsid w:val="00622E77"/>
    <w:rsid w:val="006322BD"/>
    <w:rsid w:val="00640A32"/>
    <w:rsid w:val="006435D2"/>
    <w:rsid w:val="00650A8F"/>
    <w:rsid w:val="006561A5"/>
    <w:rsid w:val="00656D73"/>
    <w:rsid w:val="00660155"/>
    <w:rsid w:val="00664151"/>
    <w:rsid w:val="00664323"/>
    <w:rsid w:val="00666516"/>
    <w:rsid w:val="0066780E"/>
    <w:rsid w:val="00670749"/>
    <w:rsid w:val="00673934"/>
    <w:rsid w:val="00687B73"/>
    <w:rsid w:val="00690D94"/>
    <w:rsid w:val="00693091"/>
    <w:rsid w:val="006A409C"/>
    <w:rsid w:val="006B0D95"/>
    <w:rsid w:val="006B238E"/>
    <w:rsid w:val="006B402E"/>
    <w:rsid w:val="006B6486"/>
    <w:rsid w:val="006B688F"/>
    <w:rsid w:val="006B72E6"/>
    <w:rsid w:val="006B7AD7"/>
    <w:rsid w:val="006C208B"/>
    <w:rsid w:val="006C2796"/>
    <w:rsid w:val="006C3B28"/>
    <w:rsid w:val="006C419A"/>
    <w:rsid w:val="006C63B8"/>
    <w:rsid w:val="006C7D83"/>
    <w:rsid w:val="006D4B69"/>
    <w:rsid w:val="006E0998"/>
    <w:rsid w:val="006E1067"/>
    <w:rsid w:val="006E2D6A"/>
    <w:rsid w:val="006E6646"/>
    <w:rsid w:val="006F3252"/>
    <w:rsid w:val="006F37C6"/>
    <w:rsid w:val="006F45F9"/>
    <w:rsid w:val="006F7594"/>
    <w:rsid w:val="006F7948"/>
    <w:rsid w:val="00703EB1"/>
    <w:rsid w:val="0070632D"/>
    <w:rsid w:val="007077E4"/>
    <w:rsid w:val="00710206"/>
    <w:rsid w:val="00712255"/>
    <w:rsid w:val="007133C5"/>
    <w:rsid w:val="00722F51"/>
    <w:rsid w:val="0072387E"/>
    <w:rsid w:val="00730291"/>
    <w:rsid w:val="0073062F"/>
    <w:rsid w:val="00730F03"/>
    <w:rsid w:val="00742180"/>
    <w:rsid w:val="00750A92"/>
    <w:rsid w:val="0075572F"/>
    <w:rsid w:val="00755A68"/>
    <w:rsid w:val="0078196C"/>
    <w:rsid w:val="00782332"/>
    <w:rsid w:val="007831CC"/>
    <w:rsid w:val="007908D5"/>
    <w:rsid w:val="00792C3E"/>
    <w:rsid w:val="00792D2E"/>
    <w:rsid w:val="0079604F"/>
    <w:rsid w:val="00796525"/>
    <w:rsid w:val="007A2DBD"/>
    <w:rsid w:val="007B0CF0"/>
    <w:rsid w:val="007B0F2E"/>
    <w:rsid w:val="007C52A5"/>
    <w:rsid w:val="007C5B2F"/>
    <w:rsid w:val="007D2A7E"/>
    <w:rsid w:val="007D3337"/>
    <w:rsid w:val="007D6808"/>
    <w:rsid w:val="007D707C"/>
    <w:rsid w:val="007E1890"/>
    <w:rsid w:val="007E51A7"/>
    <w:rsid w:val="007E754C"/>
    <w:rsid w:val="007E7651"/>
    <w:rsid w:val="007F1419"/>
    <w:rsid w:val="00815109"/>
    <w:rsid w:val="008165CD"/>
    <w:rsid w:val="00821C2B"/>
    <w:rsid w:val="00823698"/>
    <w:rsid w:val="00824EC4"/>
    <w:rsid w:val="00825B60"/>
    <w:rsid w:val="00832B91"/>
    <w:rsid w:val="00832C57"/>
    <w:rsid w:val="008330EB"/>
    <w:rsid w:val="0083310B"/>
    <w:rsid w:val="00840448"/>
    <w:rsid w:val="008427D7"/>
    <w:rsid w:val="00842C06"/>
    <w:rsid w:val="008455D8"/>
    <w:rsid w:val="00845A45"/>
    <w:rsid w:val="008509C5"/>
    <w:rsid w:val="0085468A"/>
    <w:rsid w:val="00854CC5"/>
    <w:rsid w:val="008670E2"/>
    <w:rsid w:val="00871E4F"/>
    <w:rsid w:val="00873729"/>
    <w:rsid w:val="00877DA0"/>
    <w:rsid w:val="00884211"/>
    <w:rsid w:val="008874A9"/>
    <w:rsid w:val="00893AED"/>
    <w:rsid w:val="00893D9C"/>
    <w:rsid w:val="0089781B"/>
    <w:rsid w:val="008A27E5"/>
    <w:rsid w:val="008B07F5"/>
    <w:rsid w:val="008B172A"/>
    <w:rsid w:val="008B2178"/>
    <w:rsid w:val="008B2870"/>
    <w:rsid w:val="008B5CF0"/>
    <w:rsid w:val="008C1C41"/>
    <w:rsid w:val="008C4161"/>
    <w:rsid w:val="008C4324"/>
    <w:rsid w:val="008C633B"/>
    <w:rsid w:val="008D1C34"/>
    <w:rsid w:val="008D7E30"/>
    <w:rsid w:val="008E331C"/>
    <w:rsid w:val="008E351C"/>
    <w:rsid w:val="008E3752"/>
    <w:rsid w:val="008E5BDF"/>
    <w:rsid w:val="008E6953"/>
    <w:rsid w:val="008F2351"/>
    <w:rsid w:val="008F3609"/>
    <w:rsid w:val="009019F5"/>
    <w:rsid w:val="00903D1F"/>
    <w:rsid w:val="009102CF"/>
    <w:rsid w:val="00911B8E"/>
    <w:rsid w:val="009220A9"/>
    <w:rsid w:val="009268C1"/>
    <w:rsid w:val="009302E5"/>
    <w:rsid w:val="00931F23"/>
    <w:rsid w:val="0093285E"/>
    <w:rsid w:val="00933D00"/>
    <w:rsid w:val="009345D5"/>
    <w:rsid w:val="00935F02"/>
    <w:rsid w:val="00956A0F"/>
    <w:rsid w:val="00957C13"/>
    <w:rsid w:val="00960FF3"/>
    <w:rsid w:val="00970035"/>
    <w:rsid w:val="00971D62"/>
    <w:rsid w:val="009729D3"/>
    <w:rsid w:val="00980A21"/>
    <w:rsid w:val="009846F6"/>
    <w:rsid w:val="0098589A"/>
    <w:rsid w:val="009966DB"/>
    <w:rsid w:val="009A1F33"/>
    <w:rsid w:val="009A5DB1"/>
    <w:rsid w:val="009A5FA6"/>
    <w:rsid w:val="009B0B7F"/>
    <w:rsid w:val="009B7520"/>
    <w:rsid w:val="009C0642"/>
    <w:rsid w:val="009C228A"/>
    <w:rsid w:val="009C3FA9"/>
    <w:rsid w:val="009D534D"/>
    <w:rsid w:val="009E7976"/>
    <w:rsid w:val="009F30A9"/>
    <w:rsid w:val="009F5A7B"/>
    <w:rsid w:val="00A03D05"/>
    <w:rsid w:val="00A067A9"/>
    <w:rsid w:val="00A07C4E"/>
    <w:rsid w:val="00A16CF4"/>
    <w:rsid w:val="00A247E6"/>
    <w:rsid w:val="00A25D7F"/>
    <w:rsid w:val="00A25EE7"/>
    <w:rsid w:val="00A31803"/>
    <w:rsid w:val="00A33726"/>
    <w:rsid w:val="00A34A66"/>
    <w:rsid w:val="00A47206"/>
    <w:rsid w:val="00A51B11"/>
    <w:rsid w:val="00A5243C"/>
    <w:rsid w:val="00A63582"/>
    <w:rsid w:val="00A63624"/>
    <w:rsid w:val="00A666D5"/>
    <w:rsid w:val="00A70A3D"/>
    <w:rsid w:val="00A72442"/>
    <w:rsid w:val="00A7317F"/>
    <w:rsid w:val="00A7343B"/>
    <w:rsid w:val="00A81EF7"/>
    <w:rsid w:val="00A86804"/>
    <w:rsid w:val="00A90874"/>
    <w:rsid w:val="00A93EDC"/>
    <w:rsid w:val="00AA0545"/>
    <w:rsid w:val="00AA2841"/>
    <w:rsid w:val="00AA6EB1"/>
    <w:rsid w:val="00AB09BE"/>
    <w:rsid w:val="00AB0A0E"/>
    <w:rsid w:val="00AB1C70"/>
    <w:rsid w:val="00AB47A9"/>
    <w:rsid w:val="00AB51E2"/>
    <w:rsid w:val="00AB6EFD"/>
    <w:rsid w:val="00AC7B26"/>
    <w:rsid w:val="00AE6310"/>
    <w:rsid w:val="00AE6829"/>
    <w:rsid w:val="00AF1959"/>
    <w:rsid w:val="00AF5083"/>
    <w:rsid w:val="00AF7275"/>
    <w:rsid w:val="00AF759D"/>
    <w:rsid w:val="00B01030"/>
    <w:rsid w:val="00B06479"/>
    <w:rsid w:val="00B10F17"/>
    <w:rsid w:val="00B12BF4"/>
    <w:rsid w:val="00B15ABC"/>
    <w:rsid w:val="00B17217"/>
    <w:rsid w:val="00B31A7D"/>
    <w:rsid w:val="00B41D79"/>
    <w:rsid w:val="00B4479A"/>
    <w:rsid w:val="00B46199"/>
    <w:rsid w:val="00B56394"/>
    <w:rsid w:val="00B610A0"/>
    <w:rsid w:val="00B67090"/>
    <w:rsid w:val="00B74A35"/>
    <w:rsid w:val="00B77AC3"/>
    <w:rsid w:val="00B910BE"/>
    <w:rsid w:val="00B91619"/>
    <w:rsid w:val="00B939A6"/>
    <w:rsid w:val="00B94208"/>
    <w:rsid w:val="00BA155F"/>
    <w:rsid w:val="00BA276B"/>
    <w:rsid w:val="00BA2982"/>
    <w:rsid w:val="00BB3523"/>
    <w:rsid w:val="00BB3996"/>
    <w:rsid w:val="00BC43BE"/>
    <w:rsid w:val="00BC7669"/>
    <w:rsid w:val="00BD35A0"/>
    <w:rsid w:val="00BD5E81"/>
    <w:rsid w:val="00BD7695"/>
    <w:rsid w:val="00BE142E"/>
    <w:rsid w:val="00BF0B3B"/>
    <w:rsid w:val="00BF2644"/>
    <w:rsid w:val="00BF755E"/>
    <w:rsid w:val="00C1032F"/>
    <w:rsid w:val="00C11C71"/>
    <w:rsid w:val="00C12D1A"/>
    <w:rsid w:val="00C12DD1"/>
    <w:rsid w:val="00C144E2"/>
    <w:rsid w:val="00C16695"/>
    <w:rsid w:val="00C1782E"/>
    <w:rsid w:val="00C211A8"/>
    <w:rsid w:val="00C4028B"/>
    <w:rsid w:val="00C42FEA"/>
    <w:rsid w:val="00C4515C"/>
    <w:rsid w:val="00C546F2"/>
    <w:rsid w:val="00C60188"/>
    <w:rsid w:val="00C7330F"/>
    <w:rsid w:val="00C73429"/>
    <w:rsid w:val="00C75A4D"/>
    <w:rsid w:val="00C770F3"/>
    <w:rsid w:val="00C8131A"/>
    <w:rsid w:val="00C84BA1"/>
    <w:rsid w:val="00C8639D"/>
    <w:rsid w:val="00C906E0"/>
    <w:rsid w:val="00C92DF2"/>
    <w:rsid w:val="00C94A81"/>
    <w:rsid w:val="00C960A4"/>
    <w:rsid w:val="00CA0CA3"/>
    <w:rsid w:val="00CA23B0"/>
    <w:rsid w:val="00CA2A88"/>
    <w:rsid w:val="00CA3F86"/>
    <w:rsid w:val="00CA6F53"/>
    <w:rsid w:val="00CB12C9"/>
    <w:rsid w:val="00CB2BE8"/>
    <w:rsid w:val="00CB4FC9"/>
    <w:rsid w:val="00CD0699"/>
    <w:rsid w:val="00CD3D0E"/>
    <w:rsid w:val="00CD4A42"/>
    <w:rsid w:val="00CE12F7"/>
    <w:rsid w:val="00CE4C0D"/>
    <w:rsid w:val="00CF1239"/>
    <w:rsid w:val="00CF1890"/>
    <w:rsid w:val="00CF5F41"/>
    <w:rsid w:val="00D01345"/>
    <w:rsid w:val="00D0485D"/>
    <w:rsid w:val="00D04A71"/>
    <w:rsid w:val="00D05E1B"/>
    <w:rsid w:val="00D0773C"/>
    <w:rsid w:val="00D16CEF"/>
    <w:rsid w:val="00D20371"/>
    <w:rsid w:val="00D2165B"/>
    <w:rsid w:val="00D23A1D"/>
    <w:rsid w:val="00D243C8"/>
    <w:rsid w:val="00D40855"/>
    <w:rsid w:val="00D40F2E"/>
    <w:rsid w:val="00D43C5C"/>
    <w:rsid w:val="00D47C55"/>
    <w:rsid w:val="00D53763"/>
    <w:rsid w:val="00D54556"/>
    <w:rsid w:val="00D561CE"/>
    <w:rsid w:val="00D57199"/>
    <w:rsid w:val="00D61AFD"/>
    <w:rsid w:val="00D67655"/>
    <w:rsid w:val="00D70627"/>
    <w:rsid w:val="00D845D4"/>
    <w:rsid w:val="00D853B7"/>
    <w:rsid w:val="00D86914"/>
    <w:rsid w:val="00D903EE"/>
    <w:rsid w:val="00D97810"/>
    <w:rsid w:val="00DA0035"/>
    <w:rsid w:val="00DA40CD"/>
    <w:rsid w:val="00DB28F4"/>
    <w:rsid w:val="00DB3F99"/>
    <w:rsid w:val="00DB5158"/>
    <w:rsid w:val="00DB5F04"/>
    <w:rsid w:val="00DC4998"/>
    <w:rsid w:val="00DC4D03"/>
    <w:rsid w:val="00DD07B1"/>
    <w:rsid w:val="00DD2A1F"/>
    <w:rsid w:val="00DD5282"/>
    <w:rsid w:val="00DF267A"/>
    <w:rsid w:val="00DF4BD1"/>
    <w:rsid w:val="00E05621"/>
    <w:rsid w:val="00E066C8"/>
    <w:rsid w:val="00E11EA4"/>
    <w:rsid w:val="00E12BFC"/>
    <w:rsid w:val="00E14827"/>
    <w:rsid w:val="00E217A4"/>
    <w:rsid w:val="00E230EC"/>
    <w:rsid w:val="00E23258"/>
    <w:rsid w:val="00E244B6"/>
    <w:rsid w:val="00E2758E"/>
    <w:rsid w:val="00E343EE"/>
    <w:rsid w:val="00E44B1D"/>
    <w:rsid w:val="00E46EF7"/>
    <w:rsid w:val="00E47487"/>
    <w:rsid w:val="00E52AC9"/>
    <w:rsid w:val="00E52DE3"/>
    <w:rsid w:val="00E55974"/>
    <w:rsid w:val="00E629F0"/>
    <w:rsid w:val="00E63439"/>
    <w:rsid w:val="00E65AC6"/>
    <w:rsid w:val="00E72713"/>
    <w:rsid w:val="00E7410C"/>
    <w:rsid w:val="00E74238"/>
    <w:rsid w:val="00E74E29"/>
    <w:rsid w:val="00E74F6A"/>
    <w:rsid w:val="00E769ED"/>
    <w:rsid w:val="00E77288"/>
    <w:rsid w:val="00E77668"/>
    <w:rsid w:val="00E819F5"/>
    <w:rsid w:val="00E81F7B"/>
    <w:rsid w:val="00E9010C"/>
    <w:rsid w:val="00E92F14"/>
    <w:rsid w:val="00E93AEB"/>
    <w:rsid w:val="00E94061"/>
    <w:rsid w:val="00E942BC"/>
    <w:rsid w:val="00E96AFA"/>
    <w:rsid w:val="00EA25C3"/>
    <w:rsid w:val="00EA3A70"/>
    <w:rsid w:val="00EA52AF"/>
    <w:rsid w:val="00EA5D29"/>
    <w:rsid w:val="00EB0083"/>
    <w:rsid w:val="00EB2A6D"/>
    <w:rsid w:val="00EB4CD5"/>
    <w:rsid w:val="00EC07A5"/>
    <w:rsid w:val="00EC0D3C"/>
    <w:rsid w:val="00EC5084"/>
    <w:rsid w:val="00EC73BC"/>
    <w:rsid w:val="00EC75EC"/>
    <w:rsid w:val="00EC7E98"/>
    <w:rsid w:val="00ED2DAA"/>
    <w:rsid w:val="00EE42CB"/>
    <w:rsid w:val="00EE4FBC"/>
    <w:rsid w:val="00EF25AD"/>
    <w:rsid w:val="00EF2EE1"/>
    <w:rsid w:val="00EF6BEC"/>
    <w:rsid w:val="00F01536"/>
    <w:rsid w:val="00F02E62"/>
    <w:rsid w:val="00F03C12"/>
    <w:rsid w:val="00F04C51"/>
    <w:rsid w:val="00F0569C"/>
    <w:rsid w:val="00F07DBF"/>
    <w:rsid w:val="00F15084"/>
    <w:rsid w:val="00F21587"/>
    <w:rsid w:val="00F33D96"/>
    <w:rsid w:val="00F341F9"/>
    <w:rsid w:val="00F43192"/>
    <w:rsid w:val="00F435F5"/>
    <w:rsid w:val="00F4361E"/>
    <w:rsid w:val="00F45E7C"/>
    <w:rsid w:val="00F466A8"/>
    <w:rsid w:val="00F4771A"/>
    <w:rsid w:val="00F5022A"/>
    <w:rsid w:val="00F526A3"/>
    <w:rsid w:val="00F54858"/>
    <w:rsid w:val="00F61847"/>
    <w:rsid w:val="00F6742F"/>
    <w:rsid w:val="00F7381A"/>
    <w:rsid w:val="00F738EE"/>
    <w:rsid w:val="00F805E0"/>
    <w:rsid w:val="00F81427"/>
    <w:rsid w:val="00F814DE"/>
    <w:rsid w:val="00F818C8"/>
    <w:rsid w:val="00F84332"/>
    <w:rsid w:val="00F874DA"/>
    <w:rsid w:val="00F95995"/>
    <w:rsid w:val="00F97277"/>
    <w:rsid w:val="00FB0C95"/>
    <w:rsid w:val="00FB36BC"/>
    <w:rsid w:val="00FC4F35"/>
    <w:rsid w:val="00FD3564"/>
    <w:rsid w:val="00FD379F"/>
    <w:rsid w:val="00FD48FE"/>
    <w:rsid w:val="00FD4D4B"/>
    <w:rsid w:val="00FE0286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38B27"/>
  <w15:docId w15:val="{F2EEC7C3-CB31-4531-B056-9CB020B18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9CD"/>
    <w:pPr>
      <w:spacing w:line="28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91619"/>
    <w:pPr>
      <w:keepNext/>
      <w:keepLines/>
      <w:spacing w:before="360" w:after="24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1619"/>
    <w:pPr>
      <w:keepNext/>
      <w:keepLines/>
      <w:spacing w:before="24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91619"/>
    <w:pPr>
      <w:keepNext/>
      <w:keepLines/>
      <w:spacing w:before="120" w:after="60"/>
      <w:outlineLvl w:val="2"/>
    </w:pPr>
    <w:rPr>
      <w:rFonts w:eastAsiaTheme="majorEastAsia" w:cstheme="majorBidi"/>
      <w:b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91619"/>
    <w:pPr>
      <w:keepNext/>
      <w:keepLines/>
      <w:spacing w:after="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0371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A71A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371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C4B71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371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C4B71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371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371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link w:val="SidehovedTegn"/>
    <w:unhideWhenUsed/>
    <w:rsid w:val="00FC4F35"/>
    <w:pPr>
      <w:tabs>
        <w:tab w:val="center" w:pos="4819"/>
        <w:tab w:val="right" w:pos="9638"/>
      </w:tabs>
      <w:spacing w:after="0" w:line="240" w:lineRule="auto"/>
    </w:pPr>
    <w:rPr>
      <w:rFonts w:ascii="Verdana" w:hAnsi="Verdana"/>
      <w:sz w:val="20"/>
    </w:rPr>
  </w:style>
  <w:style w:type="character" w:customStyle="1" w:styleId="SidehovedTegn">
    <w:name w:val="Sidehoved Tegn"/>
    <w:basedOn w:val="Standardskrifttypeiafsnit"/>
    <w:link w:val="Sidehoved"/>
    <w:rsid w:val="00FC4F35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F738EE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F738EE"/>
    <w:rPr>
      <w:rFonts w:ascii="Verdana" w:hAnsi="Verdana"/>
      <w:sz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91619"/>
    <w:rPr>
      <w:rFonts w:ascii="Verdana" w:eastAsiaTheme="majorEastAsia" w:hAnsi="Verdana" w:cstheme="majorBidi"/>
      <w:b/>
      <w:bCs/>
      <w:sz w:val="32"/>
      <w:szCs w:val="28"/>
    </w:rPr>
  </w:style>
  <w:style w:type="paragraph" w:customStyle="1" w:styleId="Sender">
    <w:name w:val="Sender"/>
    <w:basedOn w:val="Normal"/>
    <w:link w:val="SenderTegn"/>
    <w:rsid w:val="005F3B18"/>
    <w:pPr>
      <w:spacing w:after="0" w:line="200" w:lineRule="atLeast"/>
    </w:pPr>
    <w:rPr>
      <w:color w:val="FFFFFF"/>
      <w:sz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91619"/>
    <w:rPr>
      <w:rFonts w:ascii="Verdana" w:eastAsiaTheme="majorEastAsia" w:hAnsi="Verdana" w:cstheme="majorBidi"/>
      <w:b/>
      <w:bCs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DocumentDate">
    <w:name w:val="DocumentDate"/>
    <w:link w:val="DocumentDateChar"/>
    <w:rsid w:val="003A5C5A"/>
    <w:pPr>
      <w:spacing w:line="240" w:lineRule="atLeast"/>
    </w:pPr>
    <w:rPr>
      <w:rFonts w:ascii="Verdana" w:hAnsi="Verdana"/>
      <w:sz w:val="16"/>
    </w:rPr>
  </w:style>
  <w:style w:type="paragraph" w:customStyle="1" w:styleId="SenderDepartment">
    <w:name w:val="SenderDepartment"/>
    <w:basedOn w:val="Sender"/>
    <w:link w:val="SenderDepartmentTegn"/>
    <w:rsid w:val="005F3B18"/>
    <w:rPr>
      <w:b/>
    </w:rPr>
  </w:style>
  <w:style w:type="paragraph" w:customStyle="1" w:styleId="SenderPrefix">
    <w:name w:val="SenderPrefix"/>
    <w:basedOn w:val="Sender"/>
    <w:link w:val="SenderPrefixTegn"/>
    <w:rsid w:val="00F33D96"/>
    <w:rPr>
      <w:b/>
    </w:rPr>
  </w:style>
  <w:style w:type="character" w:customStyle="1" w:styleId="SenderTegn">
    <w:name w:val="Sender Tegn"/>
    <w:basedOn w:val="Standardskrifttypeiafsnit"/>
    <w:link w:val="Sender"/>
    <w:rsid w:val="005F3B18"/>
    <w:rPr>
      <w:rFonts w:ascii="Verdana" w:hAnsi="Verdana"/>
      <w:color w:val="FFFFFF"/>
      <w:sz w:val="18"/>
    </w:rPr>
  </w:style>
  <w:style w:type="character" w:customStyle="1" w:styleId="DocumentDateChar">
    <w:name w:val="DocumentDate Char"/>
    <w:basedOn w:val="SenderTegn"/>
    <w:link w:val="DocumentDate"/>
    <w:rsid w:val="003A5C5A"/>
    <w:rPr>
      <w:rFonts w:ascii="Verdana" w:hAnsi="Verdana"/>
      <w:color w:val="FFFFFF"/>
      <w:sz w:val="16"/>
    </w:rPr>
  </w:style>
  <w:style w:type="character" w:customStyle="1" w:styleId="SenderDepartmentTegn">
    <w:name w:val="SenderDepartment Tegn"/>
    <w:basedOn w:val="DocumentDateChar"/>
    <w:link w:val="SenderDepartment"/>
    <w:rsid w:val="005F3B18"/>
    <w:rPr>
      <w:rFonts w:ascii="Verdana" w:hAnsi="Verdana"/>
      <w:b/>
      <w:color w:val="FFFFFF"/>
      <w:sz w:val="18"/>
    </w:rPr>
  </w:style>
  <w:style w:type="character" w:customStyle="1" w:styleId="SenderPrefixTegn">
    <w:name w:val="SenderPrefix Tegn"/>
    <w:basedOn w:val="SenderTegn"/>
    <w:link w:val="SenderPrefix"/>
    <w:rsid w:val="00F33D96"/>
    <w:rPr>
      <w:rFonts w:ascii="Georgia" w:hAnsi="Georgia"/>
      <w:b/>
      <w:color w:val="FFFFFF"/>
      <w:sz w:val="16"/>
    </w:rPr>
  </w:style>
  <w:style w:type="paragraph" w:customStyle="1" w:styleId="FirstPageHeaderSpacer">
    <w:name w:val="FirstPageHeaderSpacer"/>
    <w:rsid w:val="00500DE5"/>
    <w:pPr>
      <w:spacing w:line="240" w:lineRule="auto"/>
    </w:pPr>
    <w:rPr>
      <w:rFonts w:ascii="Verdana" w:hAnsi="Verdana"/>
      <w:sz w:val="16"/>
    </w:rPr>
  </w:style>
  <w:style w:type="paragraph" w:customStyle="1" w:styleId="NormalFed">
    <w:name w:val="NormalFed"/>
    <w:basedOn w:val="Normal"/>
    <w:rsid w:val="00A72442"/>
    <w:rPr>
      <w:b/>
      <w:bCs/>
    </w:rPr>
  </w:style>
  <w:style w:type="paragraph" w:customStyle="1" w:styleId="NormalFedBleg">
    <w:name w:val="NormalFedBleg"/>
    <w:basedOn w:val="NormalFed"/>
    <w:rsid w:val="00824EC4"/>
    <w:rPr>
      <w:color w:val="808080" w:themeColor="background1" w:themeShade="80"/>
    </w:rPr>
  </w:style>
  <w:style w:type="paragraph" w:customStyle="1" w:styleId="Notat">
    <w:name w:val="Notat"/>
    <w:basedOn w:val="NormalFedBleg"/>
    <w:rsid w:val="007908D5"/>
    <w:pPr>
      <w:jc w:val="right"/>
    </w:pPr>
    <w:rPr>
      <w:sz w:val="28"/>
    </w:rPr>
  </w:style>
  <w:style w:type="paragraph" w:styleId="Listeafsnit">
    <w:name w:val="List Paragraph"/>
    <w:basedOn w:val="Normal"/>
    <w:uiPriority w:val="34"/>
    <w:rsid w:val="00B91619"/>
    <w:pPr>
      <w:contextualSpacing/>
    </w:pPr>
  </w:style>
  <w:style w:type="paragraph" w:customStyle="1" w:styleId="TitelForside">
    <w:name w:val="TitelForside"/>
    <w:rsid w:val="00E11EA4"/>
    <w:rPr>
      <w:rFonts w:ascii="Verdana" w:hAnsi="Verdana"/>
      <w:color w:val="FFFFFF"/>
      <w:sz w:val="96"/>
      <w:szCs w:val="96"/>
    </w:rPr>
  </w:style>
  <w:style w:type="paragraph" w:customStyle="1" w:styleId="UndertitelForside">
    <w:name w:val="UndertitelForside"/>
    <w:rsid w:val="00687B73"/>
    <w:pPr>
      <w:spacing w:after="0"/>
    </w:pPr>
    <w:rPr>
      <w:rFonts w:ascii="Verdana" w:hAnsi="Verdana"/>
      <w:color w:val="FFFFFF"/>
      <w:sz w:val="52"/>
      <w:szCs w:val="52"/>
    </w:rPr>
  </w:style>
  <w:style w:type="character" w:styleId="Hyperlink">
    <w:name w:val="Hyperlink"/>
    <w:basedOn w:val="Standardskrifttypeiafsnit"/>
    <w:uiPriority w:val="99"/>
    <w:unhideWhenUsed/>
    <w:rsid w:val="00842C06"/>
    <w:rPr>
      <w:color w:val="FFFFFF"/>
      <w:u w:val="none"/>
    </w:rPr>
  </w:style>
  <w:style w:type="character" w:styleId="Ulstomtale">
    <w:name w:val="Unresolved Mention"/>
    <w:basedOn w:val="Standardskrifttypeiafsnit"/>
    <w:uiPriority w:val="99"/>
    <w:semiHidden/>
    <w:unhideWhenUsed/>
    <w:rsid w:val="009C3FA9"/>
    <w:rPr>
      <w:color w:val="605E5C"/>
      <w:shd w:val="clear" w:color="auto" w:fill="E1DFDD"/>
    </w:rPr>
  </w:style>
  <w:style w:type="paragraph" w:customStyle="1" w:styleId="Splash">
    <w:name w:val="Splash"/>
    <w:rsid w:val="006C208B"/>
    <w:pPr>
      <w:spacing w:after="0" w:line="240" w:lineRule="auto"/>
      <w:jc w:val="center"/>
    </w:pPr>
    <w:rPr>
      <w:rFonts w:ascii="Verdana" w:hAnsi="Verdana"/>
      <w:color w:val="FFFFFF"/>
      <w:sz w:val="60"/>
      <w:szCs w:val="6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91619"/>
    <w:rPr>
      <w:rFonts w:ascii="Verdana" w:eastAsiaTheme="majorEastAsia" w:hAnsi="Verdana" w:cstheme="majorBidi"/>
      <w:b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91619"/>
    <w:rPr>
      <w:rFonts w:ascii="Verdana" w:eastAsiaTheme="majorEastAsia" w:hAnsi="Verdana" w:cstheme="majorBidi"/>
      <w:b/>
      <w:iCs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37138"/>
    <w:rPr>
      <w:rFonts w:asciiTheme="majorHAnsi" w:eastAsiaTheme="majorEastAsia" w:hAnsiTheme="majorHAnsi" w:cstheme="majorBidi"/>
      <w:color w:val="2A71AA" w:themeColor="accent1" w:themeShade="BF"/>
      <w:sz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37138"/>
    <w:rPr>
      <w:rFonts w:asciiTheme="majorHAnsi" w:eastAsiaTheme="majorEastAsia" w:hAnsiTheme="majorHAnsi" w:cstheme="majorBidi"/>
      <w:color w:val="1C4B71" w:themeColor="accent1" w:themeShade="7F"/>
      <w:sz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37138"/>
    <w:rPr>
      <w:rFonts w:asciiTheme="majorHAnsi" w:eastAsiaTheme="majorEastAsia" w:hAnsiTheme="majorHAnsi" w:cstheme="majorBidi"/>
      <w:i/>
      <w:iCs/>
      <w:color w:val="1C4B71" w:themeColor="accent1" w:themeShade="7F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371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371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pstilling-punkttegn">
    <w:name w:val="List Bullet"/>
    <w:basedOn w:val="Normal"/>
    <w:uiPriority w:val="99"/>
    <w:semiHidden/>
    <w:unhideWhenUsed/>
    <w:rsid w:val="001B7C71"/>
    <w:pPr>
      <w:numPr>
        <w:numId w:val="2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1B7C71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obygger@ltk.d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obygger@ltk.d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robygger@ltk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obygger@ltk.d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PP01\DynamicTemplates$\Skabeloner\Folder%20A5.dotm" TargetMode="External"/></Relationships>
</file>

<file path=word/theme/theme1.xml><?xml version="1.0" encoding="utf-8"?>
<a:theme xmlns:a="http://schemas.openxmlformats.org/drawingml/2006/main" name="Kontortema">
  <a:themeElements>
    <a:clrScheme name="Lyngby-Taarbæ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B96D2"/>
      </a:accent1>
      <a:accent2>
        <a:srgbClr val="D5B376"/>
      </a:accent2>
      <a:accent3>
        <a:srgbClr val="D51317"/>
      </a:accent3>
      <a:accent4>
        <a:srgbClr val="004165"/>
      </a:accent4>
      <a:accent5>
        <a:srgbClr val="99732F"/>
      </a:accent5>
      <a:accent6>
        <a:srgbClr val="860C0F"/>
      </a:accent6>
      <a:hlink>
        <a:srgbClr val="00A1FA"/>
      </a:hlink>
      <a:folHlink>
        <a:srgbClr val="B8005C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67583-F8C5-4E2E-B681-26EE28D4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Folder A5</Template>
  <TotalTime>65</TotalTime>
  <Pages>2</Pages>
  <Words>1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Folder A5</vt:lpstr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Folder A5</dc:title>
  <dc:creator>Lene Petersen</dc:creator>
  <cp:lastModifiedBy>Lene Petersen</cp:lastModifiedBy>
  <cp:revision>3</cp:revision>
  <cp:lastPrinted>2026-01-05T10:49:00Z</cp:lastPrinted>
  <dcterms:created xsi:type="dcterms:W3CDTF">2026-01-05T09:31:00Z</dcterms:created>
  <dcterms:modified xsi:type="dcterms:W3CDTF">2026-01-16T09:44:00Z</dcterms:modified>
</cp:coreProperties>
</file>